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E96C6" w14:textId="77777777" w:rsidR="008535D9" w:rsidRPr="00FC69AB" w:rsidRDefault="001201B7" w:rsidP="001F5E85">
      <w:pPr>
        <w:tabs>
          <w:tab w:val="left" w:pos="3600"/>
        </w:tabs>
        <w:spacing w:before="520" w:after="60" w:line="420" w:lineRule="exact"/>
        <w:rPr>
          <w:b/>
          <w:bCs/>
          <w:spacing w:val="-20"/>
          <w:sz w:val="32"/>
          <w:szCs w:val="32"/>
        </w:rPr>
      </w:pPr>
      <w:r w:rsidRPr="00FC69AB">
        <w:rPr>
          <w:noProof/>
          <w:sz w:val="32"/>
          <w:szCs w:val="32"/>
        </w:rPr>
        <w:drawing>
          <wp:anchor distT="0" distB="0" distL="114300" distR="114300" simplePos="0" relativeHeight="251655680" behindDoc="1" locked="0" layoutInCell="1" allowOverlap="1" wp14:anchorId="242A3DB0" wp14:editId="038D4DBA">
            <wp:simplePos x="0" y="0"/>
            <wp:positionH relativeFrom="column">
              <wp:posOffset>0</wp:posOffset>
            </wp:positionH>
            <wp:positionV relativeFrom="page">
              <wp:posOffset>900430</wp:posOffset>
            </wp:positionV>
            <wp:extent cx="540000" cy="540000"/>
            <wp:effectExtent l="0" t="0" r="0" b="0"/>
            <wp:wrapNone/>
            <wp:docPr id="2" name="Picture 2" descr="krut_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35D9" w:rsidRPr="00FC69AB">
        <w:rPr>
          <w:sz w:val="32"/>
          <w:szCs w:val="32"/>
        </w:rPr>
        <w:tab/>
      </w:r>
      <w:r w:rsidR="008535D9" w:rsidRPr="00FC69AB">
        <w:rPr>
          <w:b/>
          <w:bCs/>
          <w:spacing w:val="-20"/>
          <w:sz w:val="44"/>
          <w:szCs w:val="44"/>
          <w:cs/>
        </w:rPr>
        <w:t>บันทึกข้อความ</w:t>
      </w:r>
    </w:p>
    <w:p w14:paraId="1E8B0678" w14:textId="5FA395D9" w:rsidR="008535D9" w:rsidRPr="00FC69AB" w:rsidRDefault="00937004" w:rsidP="004470AA">
      <w:pPr>
        <w:tabs>
          <w:tab w:val="left" w:pos="9000"/>
        </w:tabs>
        <w:rPr>
          <w:b/>
          <w:bCs/>
          <w:sz w:val="32"/>
          <w:szCs w:val="32"/>
        </w:rPr>
      </w:pPr>
      <w:r w:rsidRPr="00FC69AB">
        <w:rPr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EEB824E" wp14:editId="0BF2CAD9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13335" t="12065" r="5715" b="6985"/>
                <wp:wrapNone/>
                <wp:docPr id="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BA36AA" id="Line 1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">
                <v:stroke dashstyle="1 1" endcap="round"/>
              </v:line>
            </w:pict>
          </mc:Fallback>
        </mc:AlternateContent>
      </w:r>
      <w:r w:rsidR="008535D9" w:rsidRPr="00FC69AB">
        <w:rPr>
          <w:b/>
          <w:bCs/>
          <w:sz w:val="32"/>
          <w:szCs w:val="32"/>
          <w:cs/>
        </w:rPr>
        <w:t>ส่วนราชการ</w:t>
      </w:r>
      <w:r w:rsidR="005538BB" w:rsidRPr="00FC69AB">
        <w:rPr>
          <w:rFonts w:hint="cs"/>
          <w:sz w:val="32"/>
          <w:szCs w:val="32"/>
          <w:cs/>
        </w:rPr>
        <w:t xml:space="preserve">  </w:t>
      </w:r>
      <w:r w:rsidR="00434213" w:rsidRPr="00FC69AB">
        <w:rPr>
          <w:rFonts w:hint="cs"/>
          <w:sz w:val="32"/>
          <w:szCs w:val="32"/>
          <w:cs/>
        </w:rPr>
        <w:t xml:space="preserve">สาขาวิชาคณิตศาสตร์ </w:t>
      </w:r>
      <w:r w:rsidR="002A7B61" w:rsidRPr="00FC69AB">
        <w:rPr>
          <w:sz w:val="32"/>
          <w:szCs w:val="32"/>
          <w:cs/>
        </w:rPr>
        <w:t>คณะ</w:t>
      </w:r>
      <w:r w:rsidR="007A6EA0" w:rsidRPr="00FC69AB">
        <w:rPr>
          <w:rFonts w:hint="cs"/>
          <w:sz w:val="32"/>
          <w:szCs w:val="32"/>
          <w:cs/>
        </w:rPr>
        <w:t>ศึกษาศาสตร์และนวัตกรรมการศึกษ</w:t>
      </w:r>
      <w:r w:rsidR="008F75BE" w:rsidRPr="00FC69AB">
        <w:rPr>
          <w:rFonts w:hint="cs"/>
          <w:sz w:val="32"/>
          <w:szCs w:val="32"/>
          <w:cs/>
        </w:rPr>
        <w:t>า มหาวิทยาลัยกาฬสินธุ์</w:t>
      </w:r>
      <w:r w:rsidR="008F75BE" w:rsidRPr="00FC69AB">
        <w:rPr>
          <w:sz w:val="32"/>
          <w:szCs w:val="32"/>
        </w:rPr>
        <w:t>(</w:t>
      </w:r>
      <w:r w:rsidR="008F75BE" w:rsidRPr="00FC69AB">
        <w:rPr>
          <w:rFonts w:hint="cs"/>
          <w:sz w:val="32"/>
          <w:szCs w:val="32"/>
          <w:cs/>
        </w:rPr>
        <w:t>พื้นที่นามน</w:t>
      </w:r>
      <w:r w:rsidR="008F75BE" w:rsidRPr="00FC69AB">
        <w:rPr>
          <w:sz w:val="32"/>
          <w:szCs w:val="32"/>
        </w:rPr>
        <w:t>)</w:t>
      </w:r>
    </w:p>
    <w:p w14:paraId="5683E995" w14:textId="3E53929F" w:rsidR="008535D9" w:rsidRPr="00FC69AB" w:rsidRDefault="00937004" w:rsidP="005538BB">
      <w:pPr>
        <w:tabs>
          <w:tab w:val="left" w:pos="4536"/>
          <w:tab w:val="left" w:pos="5387"/>
          <w:tab w:val="left" w:pos="9000"/>
        </w:tabs>
        <w:rPr>
          <w:sz w:val="32"/>
          <w:szCs w:val="32"/>
          <w:lang w:val="en-GB"/>
        </w:rPr>
      </w:pPr>
      <w:r w:rsidRPr="00FC69A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5C9882" wp14:editId="07539D7B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13335" t="9525" r="5715" b="9525"/>
                <wp:wrapNone/>
                <wp:docPr id="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C1D086" id="Line 1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">
                <v:stroke dashstyle="1 1" endcap="round"/>
              </v:line>
            </w:pict>
          </mc:Fallback>
        </mc:AlternateContent>
      </w:r>
      <w:r w:rsidRPr="00FC69A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DCD1AAD" wp14:editId="30853205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6350" t="11430" r="11430" b="762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16B71" id="Line 1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">
                <v:stroke dashstyle="1 1" endcap="round"/>
              </v:line>
            </w:pict>
          </mc:Fallback>
        </mc:AlternateContent>
      </w:r>
      <w:r w:rsidR="008535D9" w:rsidRPr="00FC69AB">
        <w:rPr>
          <w:b/>
          <w:bCs/>
          <w:sz w:val="32"/>
          <w:szCs w:val="32"/>
          <w:cs/>
        </w:rPr>
        <w:t>ที่</w:t>
      </w:r>
      <w:r w:rsidR="005538BB" w:rsidRPr="00FC69AB">
        <w:rPr>
          <w:rFonts w:hint="cs"/>
          <w:sz w:val="32"/>
          <w:szCs w:val="32"/>
          <w:cs/>
        </w:rPr>
        <w:t xml:space="preserve">  </w:t>
      </w:r>
      <w:r w:rsidR="008535D9" w:rsidRPr="00FC69AB">
        <w:rPr>
          <w:b/>
          <w:bCs/>
          <w:sz w:val="32"/>
          <w:szCs w:val="32"/>
          <w:cs/>
        </w:rPr>
        <w:tab/>
        <w:t>วันที่</w:t>
      </w:r>
      <w:r w:rsidR="005538BB" w:rsidRPr="00FC69AB">
        <w:rPr>
          <w:sz w:val="32"/>
          <w:szCs w:val="32"/>
          <w:cs/>
        </w:rPr>
        <w:t xml:space="preserve">     </w:t>
      </w:r>
      <w:r w:rsidR="00847E37" w:rsidRPr="00FC69AB">
        <w:rPr>
          <w:sz w:val="32"/>
          <w:szCs w:val="32"/>
        </w:rPr>
        <w:t xml:space="preserve"> </w:t>
      </w:r>
    </w:p>
    <w:p w14:paraId="32E5A48F" w14:textId="77777777" w:rsidR="002337DF" w:rsidRDefault="008535D9" w:rsidP="002D1C2C">
      <w:pPr>
        <w:rPr>
          <w:spacing w:val="2"/>
          <w:sz w:val="32"/>
          <w:szCs w:val="32"/>
        </w:rPr>
      </w:pPr>
      <w:r w:rsidRPr="00FC69AB">
        <w:rPr>
          <w:b/>
          <w:bCs/>
          <w:sz w:val="32"/>
          <w:szCs w:val="32"/>
          <w:cs/>
        </w:rPr>
        <w:t>เรื่อง</w:t>
      </w:r>
      <w:r w:rsidR="0024341A" w:rsidRPr="00FC69AB">
        <w:rPr>
          <w:rFonts w:hint="cs"/>
          <w:b/>
          <w:bCs/>
          <w:sz w:val="32"/>
          <w:szCs w:val="32"/>
          <w:cs/>
        </w:rPr>
        <w:t xml:space="preserve">  </w:t>
      </w:r>
      <w:r w:rsidR="00650344" w:rsidRPr="00FC69AB">
        <w:rPr>
          <w:rFonts w:eastAsia="Calibri" w:hint="cs"/>
          <w:sz w:val="32"/>
          <w:szCs w:val="32"/>
          <w:cs/>
        </w:rPr>
        <w:t>ขอ</w:t>
      </w:r>
      <w:r w:rsidR="009D2836" w:rsidRPr="00FC69AB">
        <w:rPr>
          <w:rFonts w:hint="cs"/>
          <w:spacing w:val="-4"/>
          <w:sz w:val="32"/>
          <w:szCs w:val="32"/>
          <w:cs/>
        </w:rPr>
        <w:t>นำส่งรายงานการนิเทศ</w:t>
      </w:r>
      <w:r w:rsidR="009D2836" w:rsidRPr="00FC69AB">
        <w:rPr>
          <w:spacing w:val="2"/>
          <w:sz w:val="32"/>
          <w:szCs w:val="32"/>
          <w:cs/>
        </w:rPr>
        <w:t>นักศึกษาฝึกปฏิบัติการสอนใน</w:t>
      </w:r>
      <w:r w:rsidR="009D2836" w:rsidRPr="00FC69AB">
        <w:rPr>
          <w:rFonts w:hint="cs"/>
          <w:spacing w:val="2"/>
          <w:sz w:val="32"/>
          <w:szCs w:val="32"/>
          <w:cs/>
        </w:rPr>
        <w:t>สถานศึกษา</w:t>
      </w:r>
      <w:r w:rsidR="009D2836" w:rsidRPr="00FC69AB">
        <w:rPr>
          <w:spacing w:val="2"/>
          <w:sz w:val="32"/>
          <w:szCs w:val="32"/>
          <w:cs/>
        </w:rPr>
        <w:t xml:space="preserve"> </w:t>
      </w:r>
      <w:r w:rsidR="002337DF">
        <w:rPr>
          <w:spacing w:val="2"/>
          <w:sz w:val="32"/>
          <w:szCs w:val="32"/>
        </w:rPr>
        <w:t xml:space="preserve">1, 2 </w:t>
      </w:r>
      <w:r w:rsidR="002337DF">
        <w:rPr>
          <w:rFonts w:hint="cs"/>
          <w:spacing w:val="2"/>
          <w:sz w:val="32"/>
          <w:szCs w:val="32"/>
          <w:cs/>
        </w:rPr>
        <w:t xml:space="preserve">และ </w:t>
      </w:r>
      <w:r w:rsidR="002337DF">
        <w:rPr>
          <w:spacing w:val="2"/>
          <w:sz w:val="32"/>
          <w:szCs w:val="32"/>
        </w:rPr>
        <w:t>3</w:t>
      </w:r>
      <w:r w:rsidR="002E1D92" w:rsidRPr="00FC69AB">
        <w:rPr>
          <w:rFonts w:hint="cs"/>
          <w:spacing w:val="2"/>
          <w:sz w:val="32"/>
          <w:szCs w:val="32"/>
          <w:cs/>
        </w:rPr>
        <w:t xml:space="preserve"> </w:t>
      </w:r>
      <w:r w:rsidR="002337DF">
        <w:rPr>
          <w:rFonts w:hint="cs"/>
          <w:spacing w:val="2"/>
          <w:sz w:val="32"/>
          <w:szCs w:val="32"/>
          <w:cs/>
        </w:rPr>
        <w:t xml:space="preserve">ประจำปีการศึกษา </w:t>
      </w:r>
    </w:p>
    <w:p w14:paraId="1DA4D79E" w14:textId="16F74C7A" w:rsidR="00E91B27" w:rsidRPr="00FC69AB" w:rsidRDefault="002337DF" w:rsidP="002D1C2C">
      <w:pPr>
        <w:rPr>
          <w:spacing w:val="-4"/>
          <w:sz w:val="32"/>
          <w:szCs w:val="32"/>
        </w:rPr>
      </w:pPr>
      <w:r>
        <w:rPr>
          <w:spacing w:val="2"/>
          <w:sz w:val="32"/>
          <w:szCs w:val="32"/>
        </w:rPr>
        <w:t xml:space="preserve">        2564</w:t>
      </w:r>
      <w:r>
        <w:rPr>
          <w:spacing w:val="-4"/>
          <w:sz w:val="32"/>
          <w:szCs w:val="32"/>
        </w:rPr>
        <w:t xml:space="preserve"> </w:t>
      </w:r>
      <w:r w:rsidR="00051A94" w:rsidRPr="00FC69AB">
        <w:rPr>
          <w:spacing w:val="-4"/>
          <w:sz w:val="32"/>
          <w:szCs w:val="32"/>
        </w:rPr>
        <w:t>(</w:t>
      </w:r>
      <w:r w:rsidR="00051A94" w:rsidRPr="00FC69AB">
        <w:rPr>
          <w:rFonts w:hint="cs"/>
          <w:spacing w:val="-4"/>
          <w:sz w:val="32"/>
          <w:szCs w:val="32"/>
          <w:cs/>
        </w:rPr>
        <w:t>รูปแบบออนไลน์</w:t>
      </w:r>
      <w:r w:rsidR="00051A94" w:rsidRPr="00FC69AB">
        <w:rPr>
          <w:spacing w:val="-4"/>
          <w:sz w:val="32"/>
          <w:szCs w:val="32"/>
        </w:rPr>
        <w:t>)</w:t>
      </w:r>
    </w:p>
    <w:p w14:paraId="420B40EC" w14:textId="21B87FE6" w:rsidR="00DD0655" w:rsidRPr="00FC69AB" w:rsidRDefault="00937004" w:rsidP="00432A53">
      <w:pPr>
        <w:spacing w:before="320"/>
        <w:rPr>
          <w:sz w:val="32"/>
          <w:szCs w:val="32"/>
        </w:rPr>
      </w:pPr>
      <w:r w:rsidRPr="00FC69AB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0DCB520" wp14:editId="2E1D2ECB">
                <wp:simplePos x="0" y="0"/>
                <wp:positionH relativeFrom="column">
                  <wp:posOffset>333375</wp:posOffset>
                </wp:positionH>
                <wp:positionV relativeFrom="paragraph">
                  <wp:posOffset>20955</wp:posOffset>
                </wp:positionV>
                <wp:extent cx="5414645" cy="0"/>
                <wp:effectExtent l="13335" t="8890" r="10795" b="1016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B4B17F" id="Line 1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.65pt" to="452.6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">
                <v:stroke dashstyle="1 1" endcap="round"/>
              </v:line>
            </w:pict>
          </mc:Fallback>
        </mc:AlternateContent>
      </w:r>
      <w:r w:rsidR="00C87E7C" w:rsidRPr="00FC69AB">
        <w:rPr>
          <w:sz w:val="32"/>
          <w:szCs w:val="32"/>
          <w:cs/>
        </w:rPr>
        <w:t>เรียน</w:t>
      </w:r>
      <w:r w:rsidR="00432A53" w:rsidRPr="00FC69AB">
        <w:rPr>
          <w:rFonts w:hint="cs"/>
          <w:sz w:val="32"/>
          <w:szCs w:val="32"/>
          <w:cs/>
        </w:rPr>
        <w:t xml:space="preserve"> </w:t>
      </w:r>
      <w:r w:rsidR="00D9762B" w:rsidRPr="00FC69AB">
        <w:rPr>
          <w:rFonts w:hint="cs"/>
          <w:sz w:val="32"/>
          <w:szCs w:val="32"/>
          <w:cs/>
        </w:rPr>
        <w:t>คณบดีคณะศึกษาศาสตร์และนวัตกรรมการศึกษา</w:t>
      </w:r>
    </w:p>
    <w:p w14:paraId="3E0F5AC5" w14:textId="77777777" w:rsidR="00434213" w:rsidRPr="00FC69AB" w:rsidRDefault="00434213" w:rsidP="00434213">
      <w:pPr>
        <w:spacing w:before="240"/>
        <w:rPr>
          <w:sz w:val="2"/>
          <w:szCs w:val="2"/>
        </w:rPr>
      </w:pPr>
    </w:p>
    <w:p w14:paraId="4E025848" w14:textId="3FF45A93" w:rsidR="00653819" w:rsidRPr="002337DF" w:rsidRDefault="00553CCA" w:rsidP="002337DF">
      <w:pPr>
        <w:jc w:val="thaiDistribute"/>
        <w:rPr>
          <w:spacing w:val="-4"/>
          <w:sz w:val="32"/>
          <w:szCs w:val="32"/>
        </w:rPr>
      </w:pPr>
      <w:r w:rsidRPr="00FC69AB">
        <w:rPr>
          <w:rFonts w:eastAsia="Calibri" w:hint="cs"/>
          <w:sz w:val="32"/>
          <w:szCs w:val="32"/>
          <w:cs/>
        </w:rPr>
        <w:t xml:space="preserve">        ตามบันทึกข้อความที่ </w:t>
      </w:r>
      <w:r w:rsidR="002337DF">
        <w:rPr>
          <w:rFonts w:eastAsia="Calibri"/>
          <w:sz w:val="32"/>
          <w:szCs w:val="32"/>
        </w:rPr>
        <w:t>………………………………..</w:t>
      </w:r>
      <w:r w:rsidR="00FC69AB" w:rsidRPr="00FC69AB">
        <w:rPr>
          <w:rFonts w:eastAsia="Calibri"/>
          <w:sz w:val="32"/>
          <w:szCs w:val="32"/>
          <w:cs/>
        </w:rPr>
        <w:t xml:space="preserve">ลงวันที่ </w:t>
      </w:r>
      <w:r w:rsidR="002337DF">
        <w:rPr>
          <w:rFonts w:eastAsia="Calibri"/>
          <w:sz w:val="32"/>
          <w:szCs w:val="32"/>
        </w:rPr>
        <w:t>………………………………………….</w:t>
      </w:r>
      <w:r w:rsidR="00FC69AB">
        <w:rPr>
          <w:rFonts w:eastAsia="Calibri" w:hint="cs"/>
          <w:sz w:val="32"/>
          <w:szCs w:val="32"/>
          <w:cs/>
        </w:rPr>
        <w:t xml:space="preserve"> </w:t>
      </w:r>
      <w:r w:rsidRPr="00FC69AB">
        <w:rPr>
          <w:rFonts w:eastAsia="Calibri" w:hint="cs"/>
          <w:sz w:val="32"/>
          <w:szCs w:val="32"/>
          <w:cs/>
        </w:rPr>
        <w:t>เรื่อง</w:t>
      </w:r>
      <w:r w:rsidR="00A31F23" w:rsidRPr="00FC69AB">
        <w:rPr>
          <w:rFonts w:hint="cs"/>
          <w:b/>
          <w:bCs/>
          <w:sz w:val="32"/>
          <w:szCs w:val="32"/>
          <w:cs/>
        </w:rPr>
        <w:t xml:space="preserve">  </w:t>
      </w:r>
      <w:r w:rsidR="002337DF" w:rsidRPr="000A47EC">
        <w:rPr>
          <w:spacing w:val="-4"/>
          <w:sz w:val="32"/>
          <w:szCs w:val="32"/>
          <w:cs/>
        </w:rPr>
        <w:t>ขอ</w:t>
      </w:r>
      <w:r w:rsidR="002337DF">
        <w:rPr>
          <w:rFonts w:hint="cs"/>
          <w:spacing w:val="-4"/>
          <w:sz w:val="32"/>
          <w:szCs w:val="32"/>
          <w:cs/>
        </w:rPr>
        <w:t>แจ้งแนวปฏิบัติในการ</w:t>
      </w:r>
      <w:r w:rsidR="002337DF" w:rsidRPr="000A47EC">
        <w:rPr>
          <w:spacing w:val="-4"/>
          <w:sz w:val="32"/>
          <w:szCs w:val="32"/>
          <w:cs/>
        </w:rPr>
        <w:t>นิเทศนักศึกษาปฏิบัติการสอนในสถานศึกษา</w:t>
      </w:r>
      <w:r w:rsidR="002337DF">
        <w:rPr>
          <w:rFonts w:hint="cs"/>
          <w:spacing w:val="-4"/>
          <w:sz w:val="32"/>
          <w:szCs w:val="32"/>
          <w:cs/>
        </w:rPr>
        <w:t xml:space="preserve"> </w:t>
      </w:r>
      <w:r w:rsidR="002337DF">
        <w:rPr>
          <w:spacing w:val="-4"/>
          <w:sz w:val="32"/>
          <w:szCs w:val="32"/>
        </w:rPr>
        <w:t xml:space="preserve">1, 2 </w:t>
      </w:r>
      <w:r w:rsidR="002337DF">
        <w:rPr>
          <w:rFonts w:hint="cs"/>
          <w:spacing w:val="-4"/>
          <w:sz w:val="32"/>
          <w:szCs w:val="32"/>
          <w:cs/>
        </w:rPr>
        <w:t xml:space="preserve">และ </w:t>
      </w:r>
      <w:r w:rsidR="002337DF">
        <w:rPr>
          <w:spacing w:val="-4"/>
          <w:sz w:val="32"/>
          <w:szCs w:val="32"/>
        </w:rPr>
        <w:t xml:space="preserve">3 </w:t>
      </w:r>
      <w:r w:rsidR="002337DF">
        <w:rPr>
          <w:rFonts w:hint="cs"/>
          <w:spacing w:val="-4"/>
          <w:sz w:val="32"/>
          <w:szCs w:val="32"/>
          <w:cs/>
        </w:rPr>
        <w:t xml:space="preserve">ประจำปีการศึกษา </w:t>
      </w:r>
      <w:r w:rsidR="002337DF">
        <w:rPr>
          <w:spacing w:val="-4"/>
          <w:sz w:val="32"/>
          <w:szCs w:val="32"/>
        </w:rPr>
        <w:t>2564</w:t>
      </w:r>
      <w:r w:rsidR="002337DF">
        <w:rPr>
          <w:rFonts w:hint="cs"/>
          <w:spacing w:val="-4"/>
          <w:sz w:val="32"/>
          <w:szCs w:val="32"/>
          <w:cs/>
        </w:rPr>
        <w:t xml:space="preserve"> </w:t>
      </w:r>
      <w:r w:rsidR="00A31F23" w:rsidRPr="00FC69AB">
        <w:rPr>
          <w:rFonts w:hint="cs"/>
          <w:spacing w:val="-4"/>
          <w:sz w:val="32"/>
          <w:szCs w:val="32"/>
          <w:cs/>
        </w:rPr>
        <w:t xml:space="preserve"> </w:t>
      </w:r>
      <w:r w:rsidR="0095416E" w:rsidRPr="00FC69AB">
        <w:rPr>
          <w:rFonts w:hint="cs"/>
          <w:spacing w:val="-4"/>
          <w:sz w:val="32"/>
          <w:szCs w:val="32"/>
          <w:cs/>
        </w:rPr>
        <w:t xml:space="preserve"> ข้อ </w:t>
      </w:r>
      <w:r w:rsidR="00841FA2" w:rsidRPr="00FC69AB">
        <w:rPr>
          <w:rFonts w:hint="cs"/>
          <w:spacing w:val="-4"/>
          <w:sz w:val="32"/>
          <w:szCs w:val="32"/>
          <w:cs/>
        </w:rPr>
        <w:t>๓</w:t>
      </w:r>
      <w:r w:rsidR="0095416E" w:rsidRPr="00FC69AB">
        <w:rPr>
          <w:rFonts w:hint="cs"/>
          <w:spacing w:val="-4"/>
          <w:sz w:val="32"/>
          <w:szCs w:val="32"/>
          <w:cs/>
        </w:rPr>
        <w:t xml:space="preserve"> ให้</w:t>
      </w:r>
      <w:r w:rsidR="0095416E" w:rsidRPr="00FC69AB">
        <w:rPr>
          <w:spacing w:val="-4"/>
          <w:sz w:val="32"/>
          <w:szCs w:val="32"/>
          <w:cs/>
        </w:rPr>
        <w:t>อาจารย์นิเทศก์รายงานการนิเทศ</w:t>
      </w:r>
      <w:r w:rsidR="002337DF" w:rsidRPr="000A47EC">
        <w:rPr>
          <w:spacing w:val="-4"/>
          <w:sz w:val="32"/>
          <w:szCs w:val="32"/>
          <w:cs/>
        </w:rPr>
        <w:t>นักศึกษาปฏิบัติการสอนในสถานศึกษา</w:t>
      </w:r>
      <w:r w:rsidR="002337DF">
        <w:rPr>
          <w:rFonts w:hint="cs"/>
          <w:spacing w:val="-4"/>
          <w:sz w:val="32"/>
          <w:szCs w:val="32"/>
          <w:cs/>
        </w:rPr>
        <w:t xml:space="preserve"> </w:t>
      </w:r>
      <w:r w:rsidR="002337DF">
        <w:rPr>
          <w:spacing w:val="-4"/>
          <w:sz w:val="32"/>
          <w:szCs w:val="32"/>
        </w:rPr>
        <w:t xml:space="preserve">1, 2 </w:t>
      </w:r>
      <w:r w:rsidR="002337DF">
        <w:rPr>
          <w:rFonts w:hint="cs"/>
          <w:spacing w:val="-4"/>
          <w:sz w:val="32"/>
          <w:szCs w:val="32"/>
          <w:cs/>
        </w:rPr>
        <w:t xml:space="preserve">และ </w:t>
      </w:r>
      <w:r w:rsidR="002337DF">
        <w:rPr>
          <w:spacing w:val="-4"/>
          <w:sz w:val="32"/>
          <w:szCs w:val="32"/>
        </w:rPr>
        <w:t xml:space="preserve">3 </w:t>
      </w:r>
      <w:r w:rsidR="002337DF">
        <w:rPr>
          <w:rFonts w:hint="cs"/>
          <w:spacing w:val="-4"/>
          <w:sz w:val="32"/>
          <w:szCs w:val="32"/>
          <w:cs/>
        </w:rPr>
        <w:t xml:space="preserve">ประจำปีการศึกษา </w:t>
      </w:r>
      <w:r w:rsidR="002337DF">
        <w:rPr>
          <w:spacing w:val="-4"/>
          <w:sz w:val="32"/>
          <w:szCs w:val="32"/>
        </w:rPr>
        <w:t>2564</w:t>
      </w:r>
      <w:r w:rsidR="002337DF">
        <w:rPr>
          <w:rFonts w:hint="cs"/>
          <w:spacing w:val="-4"/>
          <w:sz w:val="32"/>
          <w:szCs w:val="32"/>
          <w:cs/>
        </w:rPr>
        <w:t xml:space="preserve"> </w:t>
      </w:r>
      <w:r w:rsidR="002337DF" w:rsidRPr="00FC69AB">
        <w:rPr>
          <w:rFonts w:hint="cs"/>
          <w:spacing w:val="-4"/>
          <w:sz w:val="32"/>
          <w:szCs w:val="32"/>
          <w:cs/>
        </w:rPr>
        <w:t xml:space="preserve"> </w:t>
      </w:r>
      <w:r w:rsidR="0095416E" w:rsidRPr="00FC69AB">
        <w:rPr>
          <w:spacing w:val="-4"/>
          <w:sz w:val="32"/>
          <w:szCs w:val="32"/>
          <w:cs/>
        </w:rPr>
        <w:t>ในรูปแบบออนไลน์ต่อคณบดีคณะศึกษาศาสตร์และนวัตกรรมการศึกษา</w:t>
      </w:r>
      <w:r w:rsidR="005F7B41" w:rsidRPr="00FC69AB">
        <w:rPr>
          <w:rFonts w:hint="cs"/>
          <w:spacing w:val="-4"/>
          <w:sz w:val="32"/>
          <w:szCs w:val="32"/>
          <w:cs/>
        </w:rPr>
        <w:t xml:space="preserve">ภายใน </w:t>
      </w:r>
      <w:r w:rsidR="005F7B41" w:rsidRPr="00FC69AB">
        <w:rPr>
          <w:spacing w:val="-4"/>
          <w:sz w:val="32"/>
          <w:szCs w:val="32"/>
        </w:rPr>
        <w:t xml:space="preserve">15 </w:t>
      </w:r>
      <w:r w:rsidR="005F7B41" w:rsidRPr="00FC69AB">
        <w:rPr>
          <w:rFonts w:hint="cs"/>
          <w:spacing w:val="-4"/>
          <w:sz w:val="32"/>
          <w:szCs w:val="32"/>
          <w:cs/>
        </w:rPr>
        <w:t>วันหลังการนิเทศเสร็จสิ้น</w:t>
      </w:r>
      <w:r w:rsidR="00653819" w:rsidRPr="00FC69AB">
        <w:rPr>
          <w:rFonts w:hint="cs"/>
          <w:spacing w:val="-4"/>
          <w:sz w:val="32"/>
          <w:szCs w:val="32"/>
          <w:cs/>
        </w:rPr>
        <w:t xml:space="preserve"> </w:t>
      </w:r>
      <w:r w:rsidR="00A31F23" w:rsidRPr="00FC69AB">
        <w:rPr>
          <w:rFonts w:hint="cs"/>
          <w:spacing w:val="-4"/>
          <w:sz w:val="32"/>
          <w:szCs w:val="32"/>
          <w:cs/>
        </w:rPr>
        <w:t>และ</w:t>
      </w:r>
      <w:r w:rsidR="0030113B" w:rsidRPr="00FC69AB">
        <w:rPr>
          <w:rFonts w:hint="cs"/>
          <w:spacing w:val="-4"/>
          <w:sz w:val="32"/>
          <w:szCs w:val="32"/>
          <w:cs/>
        </w:rPr>
        <w:t xml:space="preserve"> </w:t>
      </w:r>
      <w:r w:rsidR="00653819" w:rsidRPr="00FC69AB">
        <w:rPr>
          <w:rFonts w:hint="cs"/>
          <w:spacing w:val="-4"/>
          <w:sz w:val="32"/>
          <w:szCs w:val="32"/>
          <w:cs/>
        </w:rPr>
        <w:t>อ้าง</w:t>
      </w:r>
      <w:r w:rsidR="0030113B" w:rsidRPr="00FC69AB">
        <w:rPr>
          <w:rFonts w:hint="cs"/>
          <w:spacing w:val="-4"/>
          <w:sz w:val="32"/>
          <w:szCs w:val="32"/>
          <w:cs/>
        </w:rPr>
        <w:t xml:space="preserve">ตามบันทึกข้อความที่ </w:t>
      </w:r>
      <w:r w:rsidR="002337DF">
        <w:rPr>
          <w:rFonts w:eastAsia="Calibri"/>
          <w:sz w:val="32"/>
          <w:szCs w:val="32"/>
        </w:rPr>
        <w:t>………………………………………….</w:t>
      </w:r>
      <w:r w:rsidR="0030113B" w:rsidRPr="00FC69AB">
        <w:rPr>
          <w:rFonts w:eastAsia="Calibri" w:hint="cs"/>
          <w:sz w:val="32"/>
          <w:szCs w:val="32"/>
          <w:cs/>
        </w:rPr>
        <w:t>ลงวันที่</w:t>
      </w:r>
      <w:r w:rsidR="0030113B" w:rsidRPr="00FC69AB">
        <w:rPr>
          <w:rFonts w:eastAsia="Calibri"/>
          <w:sz w:val="32"/>
          <w:szCs w:val="32"/>
          <w:cs/>
        </w:rPr>
        <w:t xml:space="preserve"> </w:t>
      </w:r>
      <w:r w:rsidR="002337DF">
        <w:rPr>
          <w:rFonts w:eastAsia="Calibri"/>
          <w:sz w:val="32"/>
          <w:szCs w:val="32"/>
        </w:rPr>
        <w:t>………………………………………….</w:t>
      </w:r>
      <w:r w:rsidR="00E320D1" w:rsidRPr="00FC69AB">
        <w:rPr>
          <w:rFonts w:eastAsia="Calibri" w:hint="cs"/>
          <w:sz w:val="32"/>
          <w:szCs w:val="32"/>
          <w:cs/>
        </w:rPr>
        <w:t>เรื่อง</w:t>
      </w:r>
      <w:r w:rsidR="00F15E64" w:rsidRPr="00FC69AB">
        <w:rPr>
          <w:rFonts w:eastAsia="Calibri" w:hint="cs"/>
          <w:sz w:val="32"/>
          <w:szCs w:val="32"/>
          <w:cs/>
        </w:rPr>
        <w:t xml:space="preserve"> </w:t>
      </w:r>
      <w:r w:rsidR="002337DF" w:rsidRPr="002337DF">
        <w:rPr>
          <w:spacing w:val="-4"/>
          <w:sz w:val="32"/>
          <w:szCs w:val="32"/>
          <w:cs/>
        </w:rPr>
        <w:t>แจ้งกำหนดการนิเทศนักศึกษาปฏิบัติการสอนในสถานศึกษา 1</w:t>
      </w:r>
      <w:r w:rsidR="002337DF" w:rsidRPr="002337DF">
        <w:rPr>
          <w:spacing w:val="-4"/>
          <w:sz w:val="32"/>
          <w:szCs w:val="32"/>
        </w:rPr>
        <w:t xml:space="preserve">, </w:t>
      </w:r>
      <w:r w:rsidR="002337DF" w:rsidRPr="002337DF">
        <w:rPr>
          <w:spacing w:val="-4"/>
          <w:sz w:val="32"/>
          <w:szCs w:val="32"/>
          <w:cs/>
        </w:rPr>
        <w:t>2 และ 3 ประจำปีการศึกษา 2564 (รูปแบบออนไลน์)</w:t>
      </w:r>
      <w:r w:rsidR="002337DF">
        <w:rPr>
          <w:spacing w:val="-4"/>
          <w:sz w:val="32"/>
          <w:szCs w:val="32"/>
        </w:rPr>
        <w:t xml:space="preserve"> </w:t>
      </w:r>
      <w:r w:rsidRPr="00FC69AB">
        <w:rPr>
          <w:rFonts w:eastAsia="Calibri" w:hint="cs"/>
          <w:sz w:val="32"/>
          <w:szCs w:val="32"/>
          <w:cs/>
        </w:rPr>
        <w:t>นั้น</w:t>
      </w:r>
    </w:p>
    <w:p w14:paraId="7F355A83" w14:textId="059A9D17" w:rsidR="002104E7" w:rsidRPr="00FC69AB" w:rsidRDefault="00653819" w:rsidP="002104E7">
      <w:pPr>
        <w:rPr>
          <w:spacing w:val="-4"/>
          <w:sz w:val="32"/>
          <w:szCs w:val="32"/>
        </w:rPr>
      </w:pPr>
      <w:r w:rsidRPr="00FC69AB">
        <w:rPr>
          <w:rFonts w:eastAsia="Calibri"/>
          <w:sz w:val="32"/>
          <w:szCs w:val="32"/>
          <w:cs/>
        </w:rPr>
        <w:tab/>
      </w:r>
      <w:r w:rsidR="00AF215E" w:rsidRPr="00FC69AB">
        <w:rPr>
          <w:rFonts w:eastAsia="Calibri" w:hint="cs"/>
          <w:sz w:val="32"/>
          <w:szCs w:val="32"/>
          <w:cs/>
        </w:rPr>
        <w:t>ในการนี้ เพื่อให้การนิเทศ</w:t>
      </w:r>
      <w:r w:rsidR="00493052" w:rsidRPr="00FC69AB">
        <w:rPr>
          <w:rFonts w:eastAsia="Calibri" w:hint="cs"/>
          <w:sz w:val="32"/>
          <w:szCs w:val="32"/>
          <w:cs/>
        </w:rPr>
        <w:t xml:space="preserve">เป็นไปด้วยความเรียบร้อยและเกิดประสิทธิภาพสูงสุด </w:t>
      </w:r>
      <w:r w:rsidRPr="002337DF">
        <w:rPr>
          <w:rFonts w:eastAsia="Calibri" w:hint="cs"/>
          <w:sz w:val="32"/>
          <w:szCs w:val="32"/>
          <w:highlight w:val="yellow"/>
          <w:cs/>
        </w:rPr>
        <w:t>ข้าพเจ้า นางสาวปวีณา ขันธ์ศิลา</w:t>
      </w:r>
      <w:r w:rsidRPr="00FC69AB">
        <w:rPr>
          <w:rFonts w:eastAsia="Calibri" w:hint="cs"/>
          <w:sz w:val="32"/>
          <w:szCs w:val="32"/>
          <w:cs/>
        </w:rPr>
        <w:t xml:space="preserve"> </w:t>
      </w:r>
      <w:r w:rsidR="002104E7" w:rsidRPr="00FC69AB">
        <w:rPr>
          <w:rFonts w:hint="cs"/>
          <w:spacing w:val="-4"/>
          <w:sz w:val="32"/>
          <w:szCs w:val="32"/>
          <w:cs/>
        </w:rPr>
        <w:t>จึงขอนำส่งนำส่งรายงานการนิเทศ</w:t>
      </w:r>
      <w:r w:rsidR="002104E7" w:rsidRPr="00FC69AB">
        <w:rPr>
          <w:spacing w:val="2"/>
          <w:sz w:val="32"/>
          <w:szCs w:val="32"/>
          <w:cs/>
        </w:rPr>
        <w:t>นักศึกษาฝึก</w:t>
      </w:r>
      <w:r w:rsidR="002337DF" w:rsidRPr="002337DF">
        <w:rPr>
          <w:spacing w:val="-4"/>
          <w:sz w:val="32"/>
          <w:szCs w:val="32"/>
          <w:cs/>
        </w:rPr>
        <w:t>ปฏิบัติการสอนในสถานศึกษา 1</w:t>
      </w:r>
      <w:r w:rsidR="002337DF" w:rsidRPr="002337DF">
        <w:rPr>
          <w:spacing w:val="-4"/>
          <w:sz w:val="32"/>
          <w:szCs w:val="32"/>
        </w:rPr>
        <w:t xml:space="preserve">, </w:t>
      </w:r>
      <w:r w:rsidR="002337DF" w:rsidRPr="002337DF">
        <w:rPr>
          <w:spacing w:val="-4"/>
          <w:sz w:val="32"/>
          <w:szCs w:val="32"/>
          <w:cs/>
        </w:rPr>
        <w:t xml:space="preserve">2 และ 3 ประจำปีการศึกษา 2564 </w:t>
      </w:r>
      <w:r w:rsidR="00BD6F3E" w:rsidRPr="00FC69AB">
        <w:rPr>
          <w:rFonts w:hint="cs"/>
          <w:spacing w:val="-4"/>
          <w:sz w:val="32"/>
          <w:szCs w:val="32"/>
          <w:cs/>
        </w:rPr>
        <w:t xml:space="preserve"> </w:t>
      </w:r>
      <w:r w:rsidR="003723F5" w:rsidRPr="00FC69AB">
        <w:rPr>
          <w:rFonts w:hint="cs"/>
          <w:spacing w:val="-4"/>
          <w:sz w:val="32"/>
          <w:szCs w:val="32"/>
          <w:cs/>
        </w:rPr>
        <w:t>ดังเอกสารที่แนบมาพร้อมนี้</w:t>
      </w:r>
    </w:p>
    <w:p w14:paraId="1C6B3AAE" w14:textId="77777777" w:rsidR="00434213" w:rsidRPr="00FC69AB" w:rsidRDefault="00434213" w:rsidP="00434213">
      <w:pPr>
        <w:ind w:firstLine="720"/>
        <w:rPr>
          <w:rFonts w:eastAsia="Calibri"/>
          <w:sz w:val="32"/>
          <w:szCs w:val="32"/>
        </w:rPr>
      </w:pPr>
    </w:p>
    <w:p w14:paraId="74B93918" w14:textId="54407CB8" w:rsidR="00434213" w:rsidRPr="00FC69AB" w:rsidRDefault="00434213" w:rsidP="00434213">
      <w:pPr>
        <w:ind w:firstLine="720"/>
        <w:rPr>
          <w:rFonts w:eastAsia="Calibri"/>
          <w:sz w:val="32"/>
          <w:szCs w:val="32"/>
        </w:rPr>
      </w:pPr>
      <w:r w:rsidRPr="00FC69AB">
        <w:rPr>
          <w:rFonts w:eastAsia="Calibri" w:hint="cs"/>
          <w:sz w:val="32"/>
          <w:szCs w:val="32"/>
          <w:cs/>
        </w:rPr>
        <w:t>จึงเรียนมาเพื่อโปรด</w:t>
      </w:r>
      <w:r w:rsidR="00ED3D20" w:rsidRPr="00FC69AB">
        <w:rPr>
          <w:rFonts w:eastAsia="Calibri" w:hint="cs"/>
          <w:sz w:val="32"/>
          <w:szCs w:val="32"/>
          <w:cs/>
        </w:rPr>
        <w:t>ทราบ</w:t>
      </w:r>
    </w:p>
    <w:p w14:paraId="00D0436F" w14:textId="77777777" w:rsidR="00434213" w:rsidRPr="00FC69AB" w:rsidRDefault="00434213" w:rsidP="00434213">
      <w:pPr>
        <w:ind w:left="5040"/>
        <w:rPr>
          <w:rFonts w:eastAsia="Calibri"/>
          <w:sz w:val="40"/>
          <w:szCs w:val="40"/>
        </w:rPr>
      </w:pPr>
    </w:p>
    <w:p w14:paraId="50B7BA96" w14:textId="77777777" w:rsidR="00434213" w:rsidRPr="00FC69AB" w:rsidRDefault="00434213" w:rsidP="00434213">
      <w:pPr>
        <w:ind w:left="5040"/>
        <w:rPr>
          <w:rFonts w:eastAsia="Calibri"/>
          <w:sz w:val="40"/>
          <w:szCs w:val="40"/>
        </w:rPr>
      </w:pPr>
    </w:p>
    <w:p w14:paraId="337DEE5A" w14:textId="77777777" w:rsidR="00434213" w:rsidRPr="00FC69AB" w:rsidRDefault="00434213" w:rsidP="00434213">
      <w:pPr>
        <w:ind w:left="5040"/>
        <w:rPr>
          <w:rFonts w:eastAsia="Calibri"/>
          <w:sz w:val="40"/>
          <w:szCs w:val="40"/>
        </w:rPr>
      </w:pPr>
    </w:p>
    <w:p w14:paraId="012DBA2E" w14:textId="1A8DB923" w:rsidR="00434213" w:rsidRPr="001256A1" w:rsidRDefault="00434213" w:rsidP="00434213">
      <w:pPr>
        <w:spacing w:after="200" w:line="276" w:lineRule="auto"/>
        <w:ind w:left="1440"/>
        <w:rPr>
          <w:rFonts w:eastAsia="Calibri"/>
          <w:sz w:val="32"/>
          <w:szCs w:val="32"/>
        </w:rPr>
      </w:pPr>
      <w:r w:rsidRPr="00FC69AB">
        <w:rPr>
          <w:rFonts w:eastAsia="Calibri"/>
          <w:sz w:val="32"/>
          <w:szCs w:val="32"/>
          <w:cs/>
        </w:rPr>
        <w:tab/>
      </w:r>
      <w:r w:rsidRPr="00FC69AB">
        <w:rPr>
          <w:rFonts w:eastAsia="Calibri"/>
          <w:sz w:val="32"/>
          <w:szCs w:val="32"/>
          <w:cs/>
        </w:rPr>
        <w:tab/>
      </w:r>
      <w:r w:rsidRPr="00FC69AB">
        <w:rPr>
          <w:rFonts w:eastAsia="Calibri"/>
          <w:sz w:val="32"/>
          <w:szCs w:val="32"/>
          <w:cs/>
        </w:rPr>
        <w:tab/>
      </w:r>
      <w:r w:rsidRPr="00FC69AB">
        <w:rPr>
          <w:rFonts w:eastAsia="Calibri"/>
          <w:sz w:val="32"/>
          <w:szCs w:val="32"/>
          <w:cs/>
        </w:rPr>
        <w:tab/>
      </w:r>
      <w:r w:rsidRPr="00FC69AB">
        <w:rPr>
          <w:rFonts w:eastAsia="Calibri" w:hint="cs"/>
          <w:sz w:val="32"/>
          <w:szCs w:val="32"/>
          <w:cs/>
        </w:rPr>
        <w:t xml:space="preserve">              </w:t>
      </w:r>
      <w:r w:rsidR="00132055" w:rsidRPr="00FC69AB">
        <w:rPr>
          <w:rFonts w:eastAsia="Calibri" w:hint="cs"/>
          <w:sz w:val="32"/>
          <w:szCs w:val="32"/>
          <w:cs/>
        </w:rPr>
        <w:t xml:space="preserve"> </w:t>
      </w:r>
      <w:r w:rsidRPr="00A063BA">
        <w:rPr>
          <w:rFonts w:eastAsia="Calibri" w:hint="cs"/>
          <w:sz w:val="32"/>
          <w:szCs w:val="32"/>
          <w:highlight w:val="yellow"/>
          <w:cs/>
        </w:rPr>
        <w:t>(อาจารย์ปวีณา ขันธ์ศิลา</w:t>
      </w:r>
      <w:r w:rsidRPr="00A063BA">
        <w:rPr>
          <w:rFonts w:eastAsia="Calibri"/>
          <w:sz w:val="32"/>
          <w:szCs w:val="32"/>
          <w:highlight w:val="yellow"/>
          <w:cs/>
        </w:rPr>
        <w:t xml:space="preserve">)                                                                                                  </w:t>
      </w:r>
      <w:r w:rsidRPr="00A063BA">
        <w:rPr>
          <w:rFonts w:eastAsia="Calibri"/>
          <w:sz w:val="32"/>
          <w:szCs w:val="32"/>
          <w:highlight w:val="yellow"/>
          <w:cs/>
        </w:rPr>
        <w:br/>
      </w:r>
      <w:r w:rsidRPr="00A063BA">
        <w:rPr>
          <w:rFonts w:eastAsia="Calibri"/>
          <w:sz w:val="32"/>
          <w:szCs w:val="32"/>
          <w:highlight w:val="yellow"/>
          <w:cs/>
        </w:rPr>
        <w:tab/>
      </w:r>
      <w:r w:rsidRPr="00A063BA">
        <w:rPr>
          <w:rFonts w:eastAsia="Calibri"/>
          <w:sz w:val="32"/>
          <w:szCs w:val="32"/>
          <w:highlight w:val="yellow"/>
          <w:cs/>
        </w:rPr>
        <w:tab/>
      </w:r>
      <w:r w:rsidRPr="00A063BA">
        <w:rPr>
          <w:rFonts w:eastAsia="Calibri" w:hint="cs"/>
          <w:sz w:val="32"/>
          <w:szCs w:val="32"/>
          <w:highlight w:val="yellow"/>
          <w:cs/>
        </w:rPr>
        <w:t xml:space="preserve">                                 อาจารย์สาขาวิชาคณิตศาสตร์</w:t>
      </w:r>
    </w:p>
    <w:p w14:paraId="7D20F739" w14:textId="77777777" w:rsidR="00434213" w:rsidRPr="000A47EC" w:rsidRDefault="00434213" w:rsidP="002104E7">
      <w:pPr>
        <w:rPr>
          <w:spacing w:val="-4"/>
          <w:sz w:val="32"/>
          <w:szCs w:val="32"/>
        </w:rPr>
      </w:pPr>
    </w:p>
    <w:p w14:paraId="179F3940" w14:textId="3CDE537E" w:rsidR="00653819" w:rsidRPr="00E320D1" w:rsidRDefault="00653819" w:rsidP="00E320D1">
      <w:pPr>
        <w:rPr>
          <w:spacing w:val="-4"/>
          <w:sz w:val="32"/>
          <w:szCs w:val="32"/>
          <w:cs/>
        </w:rPr>
      </w:pPr>
    </w:p>
    <w:p w14:paraId="2C466A03" w14:textId="77777777" w:rsidR="001248A4" w:rsidRDefault="001248A4" w:rsidP="00F22782">
      <w:pPr>
        <w:spacing w:before="160" w:line="276" w:lineRule="auto"/>
        <w:ind w:firstLine="1138"/>
        <w:jc w:val="both"/>
        <w:rPr>
          <w:spacing w:val="2"/>
          <w:sz w:val="32"/>
          <w:szCs w:val="32"/>
        </w:rPr>
      </w:pPr>
    </w:p>
    <w:p w14:paraId="39D06090" w14:textId="77777777" w:rsidR="001248A4" w:rsidRDefault="001248A4" w:rsidP="00F22782">
      <w:pPr>
        <w:spacing w:before="160" w:line="276" w:lineRule="auto"/>
        <w:ind w:firstLine="1138"/>
        <w:jc w:val="both"/>
        <w:rPr>
          <w:spacing w:val="2"/>
          <w:sz w:val="32"/>
          <w:szCs w:val="32"/>
        </w:rPr>
      </w:pPr>
    </w:p>
    <w:p w14:paraId="6BD1BD74" w14:textId="77777777" w:rsidR="001248A4" w:rsidRDefault="001248A4" w:rsidP="00F22782">
      <w:pPr>
        <w:spacing w:before="160" w:line="276" w:lineRule="auto"/>
        <w:ind w:firstLine="1138"/>
        <w:jc w:val="both"/>
        <w:rPr>
          <w:spacing w:val="2"/>
          <w:sz w:val="32"/>
          <w:szCs w:val="32"/>
        </w:rPr>
      </w:pPr>
    </w:p>
    <w:sectPr w:rsidR="001248A4" w:rsidSect="006D0F8F">
      <w:headerReference w:type="even" r:id="rId9"/>
      <w:pgSz w:w="11906" w:h="16838" w:code="9"/>
      <w:pgMar w:top="1418" w:right="991" w:bottom="1560" w:left="1418" w:header="1276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419A6" w14:textId="77777777" w:rsidR="00EE512A" w:rsidRDefault="00EE512A">
      <w:r>
        <w:separator/>
      </w:r>
    </w:p>
  </w:endnote>
  <w:endnote w:type="continuationSeparator" w:id="0">
    <w:p w14:paraId="12894558" w14:textId="77777777" w:rsidR="00EE512A" w:rsidRDefault="00EE5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CCC32E6F-D966-49A9-A406-E329A36633D6}"/>
    <w:embedBold r:id="rId2" w:fontKey="{F959954A-B3E9-4FD8-BCF5-2F1642A51D8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FF3FEEE-F3AE-4AEF-B3A7-EBD68C618366}"/>
    <w:embedBold r:id="rId4" w:fontKey="{76F47609-3DEA-45DB-BBD5-10C05F4F0991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5" w:fontKey="{A15E9EC7-5A75-469E-BF3C-744050E39C1D}"/>
    <w:embedBold r:id="rId6" w:fontKey="{A9D3F419-7258-48B9-8F0C-D2F5A26F01A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B50C1FB3-13B8-4802-BBCE-D2B17AC7587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FCBAD8E0-4902-4556-B045-10AFCCBEDE8A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9" w:fontKey="{04F2AAB3-3BD6-49E3-860A-AA75006BFE7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5A958" w14:textId="77777777" w:rsidR="00EE512A" w:rsidRDefault="00EE512A">
      <w:r>
        <w:separator/>
      </w:r>
    </w:p>
  </w:footnote>
  <w:footnote w:type="continuationSeparator" w:id="0">
    <w:p w14:paraId="2A3D90CF" w14:textId="77777777" w:rsidR="00EE512A" w:rsidRDefault="00EE5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8DD48" w14:textId="77777777" w:rsidR="00B84631" w:rsidRDefault="00687FFA" w:rsidP="00D6626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 w:rsidR="00B84631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147DE32F" w14:textId="77777777" w:rsidR="00B84631" w:rsidRDefault="00B846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941EE"/>
    <w:multiLevelType w:val="hybridMultilevel"/>
    <w:tmpl w:val="628C2A76"/>
    <w:lvl w:ilvl="0" w:tplc="3BB4D3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17C"/>
    <w:rsid w:val="00000880"/>
    <w:rsid w:val="000009B3"/>
    <w:rsid w:val="0000210A"/>
    <w:rsid w:val="0000377A"/>
    <w:rsid w:val="00006C3B"/>
    <w:rsid w:val="00006F03"/>
    <w:rsid w:val="00011D8E"/>
    <w:rsid w:val="00014E38"/>
    <w:rsid w:val="000179A6"/>
    <w:rsid w:val="00021281"/>
    <w:rsid w:val="000222A5"/>
    <w:rsid w:val="0002335D"/>
    <w:rsid w:val="00023CD3"/>
    <w:rsid w:val="000250A7"/>
    <w:rsid w:val="000271C3"/>
    <w:rsid w:val="00031B5D"/>
    <w:rsid w:val="000326AE"/>
    <w:rsid w:val="0003590D"/>
    <w:rsid w:val="00035F6C"/>
    <w:rsid w:val="00036ECD"/>
    <w:rsid w:val="00041424"/>
    <w:rsid w:val="00043274"/>
    <w:rsid w:val="00046237"/>
    <w:rsid w:val="0004742B"/>
    <w:rsid w:val="00050912"/>
    <w:rsid w:val="00051A94"/>
    <w:rsid w:val="000523A5"/>
    <w:rsid w:val="00052A7B"/>
    <w:rsid w:val="0006019F"/>
    <w:rsid w:val="0006583D"/>
    <w:rsid w:val="00066D3C"/>
    <w:rsid w:val="0007107B"/>
    <w:rsid w:val="00071721"/>
    <w:rsid w:val="00071CCC"/>
    <w:rsid w:val="00076183"/>
    <w:rsid w:val="00081217"/>
    <w:rsid w:val="000826BB"/>
    <w:rsid w:val="0008535C"/>
    <w:rsid w:val="00087C09"/>
    <w:rsid w:val="000A47EC"/>
    <w:rsid w:val="000B33A6"/>
    <w:rsid w:val="000B41C7"/>
    <w:rsid w:val="000B477A"/>
    <w:rsid w:val="000C1F75"/>
    <w:rsid w:val="000C428A"/>
    <w:rsid w:val="000C761E"/>
    <w:rsid w:val="000D658D"/>
    <w:rsid w:val="000E68A5"/>
    <w:rsid w:val="000F023E"/>
    <w:rsid w:val="000F0B5F"/>
    <w:rsid w:val="000F3CB3"/>
    <w:rsid w:val="000F5331"/>
    <w:rsid w:val="000F633A"/>
    <w:rsid w:val="000F64C0"/>
    <w:rsid w:val="000F6FB8"/>
    <w:rsid w:val="00101A9D"/>
    <w:rsid w:val="00102290"/>
    <w:rsid w:val="00103DAD"/>
    <w:rsid w:val="00107DC9"/>
    <w:rsid w:val="00110A48"/>
    <w:rsid w:val="00111204"/>
    <w:rsid w:val="00112ABD"/>
    <w:rsid w:val="001201B7"/>
    <w:rsid w:val="0012455B"/>
    <w:rsid w:val="001248A4"/>
    <w:rsid w:val="00132055"/>
    <w:rsid w:val="00132570"/>
    <w:rsid w:val="001422F8"/>
    <w:rsid w:val="0015011D"/>
    <w:rsid w:val="00151DFB"/>
    <w:rsid w:val="001529AA"/>
    <w:rsid w:val="00155A4B"/>
    <w:rsid w:val="00160B32"/>
    <w:rsid w:val="00162D24"/>
    <w:rsid w:val="0016772F"/>
    <w:rsid w:val="00173B78"/>
    <w:rsid w:val="001865CE"/>
    <w:rsid w:val="00193FB7"/>
    <w:rsid w:val="00194654"/>
    <w:rsid w:val="0019527F"/>
    <w:rsid w:val="001A396C"/>
    <w:rsid w:val="001A7459"/>
    <w:rsid w:val="001A7F93"/>
    <w:rsid w:val="001A7FF1"/>
    <w:rsid w:val="001B0466"/>
    <w:rsid w:val="001B0C9B"/>
    <w:rsid w:val="001C7F82"/>
    <w:rsid w:val="001D499D"/>
    <w:rsid w:val="001D5A9E"/>
    <w:rsid w:val="001D7836"/>
    <w:rsid w:val="001E2955"/>
    <w:rsid w:val="001F2165"/>
    <w:rsid w:val="001F24A4"/>
    <w:rsid w:val="001F5045"/>
    <w:rsid w:val="001F5E85"/>
    <w:rsid w:val="001F72B3"/>
    <w:rsid w:val="002006FD"/>
    <w:rsid w:val="00205BF8"/>
    <w:rsid w:val="00205C41"/>
    <w:rsid w:val="002065AB"/>
    <w:rsid w:val="00207224"/>
    <w:rsid w:val="00207670"/>
    <w:rsid w:val="0021010E"/>
    <w:rsid w:val="002104E7"/>
    <w:rsid w:val="0021148E"/>
    <w:rsid w:val="0021449A"/>
    <w:rsid w:val="00214C03"/>
    <w:rsid w:val="00214DB9"/>
    <w:rsid w:val="0022686F"/>
    <w:rsid w:val="002337DF"/>
    <w:rsid w:val="00233B3D"/>
    <w:rsid w:val="00234405"/>
    <w:rsid w:val="00234487"/>
    <w:rsid w:val="00234F31"/>
    <w:rsid w:val="00242F9B"/>
    <w:rsid w:val="0024341A"/>
    <w:rsid w:val="0024514D"/>
    <w:rsid w:val="002476B3"/>
    <w:rsid w:val="002625B6"/>
    <w:rsid w:val="00263265"/>
    <w:rsid w:val="002747A4"/>
    <w:rsid w:val="0028021D"/>
    <w:rsid w:val="00283F2B"/>
    <w:rsid w:val="002869F9"/>
    <w:rsid w:val="00291D5B"/>
    <w:rsid w:val="00291D78"/>
    <w:rsid w:val="002964B8"/>
    <w:rsid w:val="002A09E8"/>
    <w:rsid w:val="002A09EB"/>
    <w:rsid w:val="002A4385"/>
    <w:rsid w:val="002A66A2"/>
    <w:rsid w:val="002A7B61"/>
    <w:rsid w:val="002B0B5F"/>
    <w:rsid w:val="002B41CA"/>
    <w:rsid w:val="002B4E25"/>
    <w:rsid w:val="002D0E5A"/>
    <w:rsid w:val="002D1C2C"/>
    <w:rsid w:val="002E1D92"/>
    <w:rsid w:val="002E1EB8"/>
    <w:rsid w:val="002E42E3"/>
    <w:rsid w:val="002E51B6"/>
    <w:rsid w:val="002F0491"/>
    <w:rsid w:val="002F0EE6"/>
    <w:rsid w:val="002F2894"/>
    <w:rsid w:val="002F3282"/>
    <w:rsid w:val="002F33F4"/>
    <w:rsid w:val="002F3CBA"/>
    <w:rsid w:val="0030113B"/>
    <w:rsid w:val="00303DEF"/>
    <w:rsid w:val="003062D9"/>
    <w:rsid w:val="00307ED5"/>
    <w:rsid w:val="00323128"/>
    <w:rsid w:val="003269E0"/>
    <w:rsid w:val="00333D2E"/>
    <w:rsid w:val="00334F36"/>
    <w:rsid w:val="00335559"/>
    <w:rsid w:val="00336337"/>
    <w:rsid w:val="003367ED"/>
    <w:rsid w:val="00337158"/>
    <w:rsid w:val="003401B2"/>
    <w:rsid w:val="00343CFC"/>
    <w:rsid w:val="003451DD"/>
    <w:rsid w:val="003509FB"/>
    <w:rsid w:val="00352D00"/>
    <w:rsid w:val="00355822"/>
    <w:rsid w:val="00357DCE"/>
    <w:rsid w:val="00362477"/>
    <w:rsid w:val="00366CB9"/>
    <w:rsid w:val="003723F5"/>
    <w:rsid w:val="00380F9D"/>
    <w:rsid w:val="00381223"/>
    <w:rsid w:val="00383075"/>
    <w:rsid w:val="003862C4"/>
    <w:rsid w:val="00387B20"/>
    <w:rsid w:val="00394749"/>
    <w:rsid w:val="00396B77"/>
    <w:rsid w:val="003A18A6"/>
    <w:rsid w:val="003A32EC"/>
    <w:rsid w:val="003A5C80"/>
    <w:rsid w:val="003B0B81"/>
    <w:rsid w:val="003B1F55"/>
    <w:rsid w:val="003B2112"/>
    <w:rsid w:val="003C6319"/>
    <w:rsid w:val="003D1561"/>
    <w:rsid w:val="003D4DD3"/>
    <w:rsid w:val="003D5976"/>
    <w:rsid w:val="003D600E"/>
    <w:rsid w:val="003D7367"/>
    <w:rsid w:val="003E050D"/>
    <w:rsid w:val="003E46C6"/>
    <w:rsid w:val="003E5F17"/>
    <w:rsid w:val="003E7C18"/>
    <w:rsid w:val="00406B6D"/>
    <w:rsid w:val="00407256"/>
    <w:rsid w:val="0041267D"/>
    <w:rsid w:val="0041589A"/>
    <w:rsid w:val="00416EB7"/>
    <w:rsid w:val="00417720"/>
    <w:rsid w:val="0042061F"/>
    <w:rsid w:val="004324FC"/>
    <w:rsid w:val="00432A53"/>
    <w:rsid w:val="00433291"/>
    <w:rsid w:val="00434213"/>
    <w:rsid w:val="00435E2D"/>
    <w:rsid w:val="00436043"/>
    <w:rsid w:val="004470AA"/>
    <w:rsid w:val="00447814"/>
    <w:rsid w:val="00455384"/>
    <w:rsid w:val="00466A44"/>
    <w:rsid w:val="00470F58"/>
    <w:rsid w:val="0047436C"/>
    <w:rsid w:val="00480F1A"/>
    <w:rsid w:val="00492DE5"/>
    <w:rsid w:val="00493052"/>
    <w:rsid w:val="004A1AB1"/>
    <w:rsid w:val="004A7169"/>
    <w:rsid w:val="004B3804"/>
    <w:rsid w:val="004B4D7E"/>
    <w:rsid w:val="004C1813"/>
    <w:rsid w:val="004C51A2"/>
    <w:rsid w:val="004C53C8"/>
    <w:rsid w:val="004D4FC7"/>
    <w:rsid w:val="004E0B69"/>
    <w:rsid w:val="004E2A28"/>
    <w:rsid w:val="004E34DB"/>
    <w:rsid w:val="004E57D9"/>
    <w:rsid w:val="004E693C"/>
    <w:rsid w:val="004F0E87"/>
    <w:rsid w:val="004F2030"/>
    <w:rsid w:val="004F4771"/>
    <w:rsid w:val="004F5F87"/>
    <w:rsid w:val="0050499C"/>
    <w:rsid w:val="0051299F"/>
    <w:rsid w:val="00515C49"/>
    <w:rsid w:val="0051643F"/>
    <w:rsid w:val="00521E1B"/>
    <w:rsid w:val="00522A47"/>
    <w:rsid w:val="00526615"/>
    <w:rsid w:val="0052725F"/>
    <w:rsid w:val="00537CA9"/>
    <w:rsid w:val="00543B0A"/>
    <w:rsid w:val="005446CC"/>
    <w:rsid w:val="005474A7"/>
    <w:rsid w:val="0055375D"/>
    <w:rsid w:val="005538BB"/>
    <w:rsid w:val="00553CCA"/>
    <w:rsid w:val="00555F22"/>
    <w:rsid w:val="005608C9"/>
    <w:rsid w:val="00561A47"/>
    <w:rsid w:val="005818B5"/>
    <w:rsid w:val="005861BD"/>
    <w:rsid w:val="0059371F"/>
    <w:rsid w:val="00594F7B"/>
    <w:rsid w:val="005A238C"/>
    <w:rsid w:val="005A3398"/>
    <w:rsid w:val="005C0695"/>
    <w:rsid w:val="005C2A48"/>
    <w:rsid w:val="005D24CD"/>
    <w:rsid w:val="005D7EB0"/>
    <w:rsid w:val="005E11F7"/>
    <w:rsid w:val="005E2642"/>
    <w:rsid w:val="005F1D1D"/>
    <w:rsid w:val="005F2723"/>
    <w:rsid w:val="005F2BC3"/>
    <w:rsid w:val="005F31BF"/>
    <w:rsid w:val="005F4EE0"/>
    <w:rsid w:val="005F5F5C"/>
    <w:rsid w:val="005F61D3"/>
    <w:rsid w:val="005F7B41"/>
    <w:rsid w:val="00602B2B"/>
    <w:rsid w:val="006043DB"/>
    <w:rsid w:val="00607B7A"/>
    <w:rsid w:val="00620379"/>
    <w:rsid w:val="00621F60"/>
    <w:rsid w:val="00622658"/>
    <w:rsid w:val="006266AB"/>
    <w:rsid w:val="00627A27"/>
    <w:rsid w:val="0063040B"/>
    <w:rsid w:val="006325CE"/>
    <w:rsid w:val="00633F99"/>
    <w:rsid w:val="006341DA"/>
    <w:rsid w:val="00636F3C"/>
    <w:rsid w:val="006443B8"/>
    <w:rsid w:val="00644B40"/>
    <w:rsid w:val="00646FD2"/>
    <w:rsid w:val="00647143"/>
    <w:rsid w:val="00650344"/>
    <w:rsid w:val="00653819"/>
    <w:rsid w:val="00654CFD"/>
    <w:rsid w:val="00655B8F"/>
    <w:rsid w:val="006633AD"/>
    <w:rsid w:val="006636F4"/>
    <w:rsid w:val="006729C9"/>
    <w:rsid w:val="006729D0"/>
    <w:rsid w:val="006847FC"/>
    <w:rsid w:val="00686E5E"/>
    <w:rsid w:val="006875A5"/>
    <w:rsid w:val="00687614"/>
    <w:rsid w:val="00687F83"/>
    <w:rsid w:val="00687FFA"/>
    <w:rsid w:val="0069061B"/>
    <w:rsid w:val="006909A0"/>
    <w:rsid w:val="00691337"/>
    <w:rsid w:val="00696B98"/>
    <w:rsid w:val="0069776C"/>
    <w:rsid w:val="006A4118"/>
    <w:rsid w:val="006A424A"/>
    <w:rsid w:val="006A4B27"/>
    <w:rsid w:val="006B088A"/>
    <w:rsid w:val="006B17F4"/>
    <w:rsid w:val="006B267D"/>
    <w:rsid w:val="006B4307"/>
    <w:rsid w:val="006B7C47"/>
    <w:rsid w:val="006C05A2"/>
    <w:rsid w:val="006C2A5D"/>
    <w:rsid w:val="006D0F8F"/>
    <w:rsid w:val="006D16F7"/>
    <w:rsid w:val="006F1361"/>
    <w:rsid w:val="006F59EB"/>
    <w:rsid w:val="0070037A"/>
    <w:rsid w:val="0071349A"/>
    <w:rsid w:val="007134A7"/>
    <w:rsid w:val="00722EDD"/>
    <w:rsid w:val="00724243"/>
    <w:rsid w:val="0073315A"/>
    <w:rsid w:val="007339F2"/>
    <w:rsid w:val="00740612"/>
    <w:rsid w:val="0074217C"/>
    <w:rsid w:val="0074495B"/>
    <w:rsid w:val="00745A20"/>
    <w:rsid w:val="00751590"/>
    <w:rsid w:val="0075327D"/>
    <w:rsid w:val="0075356D"/>
    <w:rsid w:val="00754AF7"/>
    <w:rsid w:val="00761ABB"/>
    <w:rsid w:val="00762ECD"/>
    <w:rsid w:val="007679DD"/>
    <w:rsid w:val="007711D7"/>
    <w:rsid w:val="007744F3"/>
    <w:rsid w:val="0077528F"/>
    <w:rsid w:val="007805DB"/>
    <w:rsid w:val="00780782"/>
    <w:rsid w:val="00780E52"/>
    <w:rsid w:val="007842D1"/>
    <w:rsid w:val="00784909"/>
    <w:rsid w:val="00784D43"/>
    <w:rsid w:val="00785B72"/>
    <w:rsid w:val="007878B3"/>
    <w:rsid w:val="007922EF"/>
    <w:rsid w:val="007941B5"/>
    <w:rsid w:val="00795432"/>
    <w:rsid w:val="00796986"/>
    <w:rsid w:val="007A6EA0"/>
    <w:rsid w:val="007B78C8"/>
    <w:rsid w:val="007C010B"/>
    <w:rsid w:val="007C59C5"/>
    <w:rsid w:val="007C6774"/>
    <w:rsid w:val="007C6AD1"/>
    <w:rsid w:val="007C6E8E"/>
    <w:rsid w:val="007C790B"/>
    <w:rsid w:val="007D19E5"/>
    <w:rsid w:val="007D1FA7"/>
    <w:rsid w:val="007D1FDA"/>
    <w:rsid w:val="007E0493"/>
    <w:rsid w:val="007E33CB"/>
    <w:rsid w:val="007E672C"/>
    <w:rsid w:val="007E6E95"/>
    <w:rsid w:val="007F2E1A"/>
    <w:rsid w:val="0080310F"/>
    <w:rsid w:val="0080349F"/>
    <w:rsid w:val="008079C0"/>
    <w:rsid w:val="008100A2"/>
    <w:rsid w:val="008167E4"/>
    <w:rsid w:val="00820C49"/>
    <w:rsid w:val="008247A4"/>
    <w:rsid w:val="00830FF3"/>
    <w:rsid w:val="00832AA4"/>
    <w:rsid w:val="008359D2"/>
    <w:rsid w:val="008375F3"/>
    <w:rsid w:val="00841FA2"/>
    <w:rsid w:val="008433C9"/>
    <w:rsid w:val="008439A9"/>
    <w:rsid w:val="00843A1E"/>
    <w:rsid w:val="00847E37"/>
    <w:rsid w:val="0085044E"/>
    <w:rsid w:val="00850D4A"/>
    <w:rsid w:val="008535D9"/>
    <w:rsid w:val="00853740"/>
    <w:rsid w:val="00853B8A"/>
    <w:rsid w:val="008551D6"/>
    <w:rsid w:val="00857DD6"/>
    <w:rsid w:val="0086023F"/>
    <w:rsid w:val="0086677E"/>
    <w:rsid w:val="00866801"/>
    <w:rsid w:val="00866C77"/>
    <w:rsid w:val="00867CA3"/>
    <w:rsid w:val="008720A2"/>
    <w:rsid w:val="0087553E"/>
    <w:rsid w:val="00882E8E"/>
    <w:rsid w:val="00886873"/>
    <w:rsid w:val="00890312"/>
    <w:rsid w:val="008922F1"/>
    <w:rsid w:val="00892A87"/>
    <w:rsid w:val="00893A78"/>
    <w:rsid w:val="00897C31"/>
    <w:rsid w:val="008A2B92"/>
    <w:rsid w:val="008A317D"/>
    <w:rsid w:val="008A4F10"/>
    <w:rsid w:val="008A54D0"/>
    <w:rsid w:val="008B23B0"/>
    <w:rsid w:val="008B63D3"/>
    <w:rsid w:val="008B6931"/>
    <w:rsid w:val="008B6C85"/>
    <w:rsid w:val="008C06AD"/>
    <w:rsid w:val="008D282A"/>
    <w:rsid w:val="008D5BD0"/>
    <w:rsid w:val="008D74EF"/>
    <w:rsid w:val="008E4541"/>
    <w:rsid w:val="008E4F60"/>
    <w:rsid w:val="008F1158"/>
    <w:rsid w:val="008F1BA0"/>
    <w:rsid w:val="008F6687"/>
    <w:rsid w:val="008F75BE"/>
    <w:rsid w:val="008F7607"/>
    <w:rsid w:val="00904C2B"/>
    <w:rsid w:val="00906CC0"/>
    <w:rsid w:val="009204BF"/>
    <w:rsid w:val="00921E9F"/>
    <w:rsid w:val="00922B8E"/>
    <w:rsid w:val="00923102"/>
    <w:rsid w:val="00923179"/>
    <w:rsid w:val="00924FFE"/>
    <w:rsid w:val="0092501D"/>
    <w:rsid w:val="009257CE"/>
    <w:rsid w:val="00925E10"/>
    <w:rsid w:val="00926D6B"/>
    <w:rsid w:val="00927AC2"/>
    <w:rsid w:val="00932764"/>
    <w:rsid w:val="00934095"/>
    <w:rsid w:val="00936F29"/>
    <w:rsid w:val="00937004"/>
    <w:rsid w:val="009411D8"/>
    <w:rsid w:val="00941618"/>
    <w:rsid w:val="00942114"/>
    <w:rsid w:val="00946E2C"/>
    <w:rsid w:val="0094723C"/>
    <w:rsid w:val="00951D06"/>
    <w:rsid w:val="009523D0"/>
    <w:rsid w:val="0095416E"/>
    <w:rsid w:val="00954B7C"/>
    <w:rsid w:val="00966DF7"/>
    <w:rsid w:val="0097258C"/>
    <w:rsid w:val="0098181A"/>
    <w:rsid w:val="00990D85"/>
    <w:rsid w:val="00996920"/>
    <w:rsid w:val="009A73BB"/>
    <w:rsid w:val="009B356D"/>
    <w:rsid w:val="009C10E8"/>
    <w:rsid w:val="009C74E1"/>
    <w:rsid w:val="009C7675"/>
    <w:rsid w:val="009D2836"/>
    <w:rsid w:val="009D3403"/>
    <w:rsid w:val="009D340A"/>
    <w:rsid w:val="009D52E6"/>
    <w:rsid w:val="009D74D7"/>
    <w:rsid w:val="009E0FEF"/>
    <w:rsid w:val="009E4B74"/>
    <w:rsid w:val="009F19F3"/>
    <w:rsid w:val="009F260F"/>
    <w:rsid w:val="009F2A44"/>
    <w:rsid w:val="009F60EE"/>
    <w:rsid w:val="009F67B3"/>
    <w:rsid w:val="00A05182"/>
    <w:rsid w:val="00A0633B"/>
    <w:rsid w:val="00A063BA"/>
    <w:rsid w:val="00A06F59"/>
    <w:rsid w:val="00A0719C"/>
    <w:rsid w:val="00A073D8"/>
    <w:rsid w:val="00A174D9"/>
    <w:rsid w:val="00A23BCA"/>
    <w:rsid w:val="00A24E12"/>
    <w:rsid w:val="00A31F23"/>
    <w:rsid w:val="00A355A5"/>
    <w:rsid w:val="00A37C60"/>
    <w:rsid w:val="00A45000"/>
    <w:rsid w:val="00A454F2"/>
    <w:rsid w:val="00A46F19"/>
    <w:rsid w:val="00A5749C"/>
    <w:rsid w:val="00A60D81"/>
    <w:rsid w:val="00A6255F"/>
    <w:rsid w:val="00A635EB"/>
    <w:rsid w:val="00A63CBB"/>
    <w:rsid w:val="00A64DF4"/>
    <w:rsid w:val="00A65F4E"/>
    <w:rsid w:val="00A7249E"/>
    <w:rsid w:val="00A756E4"/>
    <w:rsid w:val="00A8327B"/>
    <w:rsid w:val="00A8439C"/>
    <w:rsid w:val="00A878B3"/>
    <w:rsid w:val="00A94ED9"/>
    <w:rsid w:val="00A97E58"/>
    <w:rsid w:val="00AA235C"/>
    <w:rsid w:val="00AB3BC8"/>
    <w:rsid w:val="00AB647D"/>
    <w:rsid w:val="00AB7D63"/>
    <w:rsid w:val="00AC63EA"/>
    <w:rsid w:val="00AC6853"/>
    <w:rsid w:val="00AC6873"/>
    <w:rsid w:val="00AD0725"/>
    <w:rsid w:val="00AD0A19"/>
    <w:rsid w:val="00AE4267"/>
    <w:rsid w:val="00AF07F2"/>
    <w:rsid w:val="00AF215E"/>
    <w:rsid w:val="00AF6445"/>
    <w:rsid w:val="00B06F23"/>
    <w:rsid w:val="00B12884"/>
    <w:rsid w:val="00B142CD"/>
    <w:rsid w:val="00B16E09"/>
    <w:rsid w:val="00B243F4"/>
    <w:rsid w:val="00B2444D"/>
    <w:rsid w:val="00B24618"/>
    <w:rsid w:val="00B2470B"/>
    <w:rsid w:val="00B25C4B"/>
    <w:rsid w:val="00B27CA5"/>
    <w:rsid w:val="00B377D2"/>
    <w:rsid w:val="00B619AA"/>
    <w:rsid w:val="00B63408"/>
    <w:rsid w:val="00B64A15"/>
    <w:rsid w:val="00B7249F"/>
    <w:rsid w:val="00B76367"/>
    <w:rsid w:val="00B76EC4"/>
    <w:rsid w:val="00B773E7"/>
    <w:rsid w:val="00B80B01"/>
    <w:rsid w:val="00B80E5B"/>
    <w:rsid w:val="00B80F58"/>
    <w:rsid w:val="00B8371D"/>
    <w:rsid w:val="00B84631"/>
    <w:rsid w:val="00B848F5"/>
    <w:rsid w:val="00B8566C"/>
    <w:rsid w:val="00B86913"/>
    <w:rsid w:val="00B90855"/>
    <w:rsid w:val="00B94348"/>
    <w:rsid w:val="00B96366"/>
    <w:rsid w:val="00B97CC2"/>
    <w:rsid w:val="00BA22C0"/>
    <w:rsid w:val="00BA3F1D"/>
    <w:rsid w:val="00BA6EB4"/>
    <w:rsid w:val="00BB1603"/>
    <w:rsid w:val="00BB2D9B"/>
    <w:rsid w:val="00BB3A43"/>
    <w:rsid w:val="00BB4DC1"/>
    <w:rsid w:val="00BC7782"/>
    <w:rsid w:val="00BD28E7"/>
    <w:rsid w:val="00BD37E2"/>
    <w:rsid w:val="00BD6F3E"/>
    <w:rsid w:val="00BE346D"/>
    <w:rsid w:val="00BF14DC"/>
    <w:rsid w:val="00BF6AE6"/>
    <w:rsid w:val="00BF7AC0"/>
    <w:rsid w:val="00C012EE"/>
    <w:rsid w:val="00C050BF"/>
    <w:rsid w:val="00C053EA"/>
    <w:rsid w:val="00C05C32"/>
    <w:rsid w:val="00C123C1"/>
    <w:rsid w:val="00C13F57"/>
    <w:rsid w:val="00C14FA8"/>
    <w:rsid w:val="00C178BF"/>
    <w:rsid w:val="00C22225"/>
    <w:rsid w:val="00C22D57"/>
    <w:rsid w:val="00C24039"/>
    <w:rsid w:val="00C3374B"/>
    <w:rsid w:val="00C37F70"/>
    <w:rsid w:val="00C40294"/>
    <w:rsid w:val="00C40481"/>
    <w:rsid w:val="00C4210E"/>
    <w:rsid w:val="00C4426F"/>
    <w:rsid w:val="00C47F44"/>
    <w:rsid w:val="00C564BB"/>
    <w:rsid w:val="00C576F5"/>
    <w:rsid w:val="00C5770B"/>
    <w:rsid w:val="00C633EA"/>
    <w:rsid w:val="00C64399"/>
    <w:rsid w:val="00C64989"/>
    <w:rsid w:val="00C73770"/>
    <w:rsid w:val="00C803E0"/>
    <w:rsid w:val="00C87E7C"/>
    <w:rsid w:val="00C916B5"/>
    <w:rsid w:val="00C94909"/>
    <w:rsid w:val="00C958EF"/>
    <w:rsid w:val="00C972C6"/>
    <w:rsid w:val="00C97732"/>
    <w:rsid w:val="00CA2AF9"/>
    <w:rsid w:val="00CA553E"/>
    <w:rsid w:val="00CA6111"/>
    <w:rsid w:val="00CB5DCD"/>
    <w:rsid w:val="00CE1BB5"/>
    <w:rsid w:val="00CE7825"/>
    <w:rsid w:val="00CF260E"/>
    <w:rsid w:val="00CF6B52"/>
    <w:rsid w:val="00D03FE7"/>
    <w:rsid w:val="00D06F2B"/>
    <w:rsid w:val="00D10EE5"/>
    <w:rsid w:val="00D124FE"/>
    <w:rsid w:val="00D12990"/>
    <w:rsid w:val="00D14497"/>
    <w:rsid w:val="00D14653"/>
    <w:rsid w:val="00D1687B"/>
    <w:rsid w:val="00D17E55"/>
    <w:rsid w:val="00D2309C"/>
    <w:rsid w:val="00D346BD"/>
    <w:rsid w:val="00D35165"/>
    <w:rsid w:val="00D36E62"/>
    <w:rsid w:val="00D40690"/>
    <w:rsid w:val="00D43A06"/>
    <w:rsid w:val="00D51845"/>
    <w:rsid w:val="00D518B7"/>
    <w:rsid w:val="00D57C8E"/>
    <w:rsid w:val="00D6482F"/>
    <w:rsid w:val="00D6626B"/>
    <w:rsid w:val="00D66F20"/>
    <w:rsid w:val="00D70B9C"/>
    <w:rsid w:val="00D84516"/>
    <w:rsid w:val="00D850DE"/>
    <w:rsid w:val="00D855B3"/>
    <w:rsid w:val="00D86E18"/>
    <w:rsid w:val="00D87930"/>
    <w:rsid w:val="00D90BA5"/>
    <w:rsid w:val="00D91BDA"/>
    <w:rsid w:val="00D9762B"/>
    <w:rsid w:val="00DB2D0E"/>
    <w:rsid w:val="00DB52F5"/>
    <w:rsid w:val="00DB741A"/>
    <w:rsid w:val="00DC2E50"/>
    <w:rsid w:val="00DC3EEE"/>
    <w:rsid w:val="00DC4CDD"/>
    <w:rsid w:val="00DC6F95"/>
    <w:rsid w:val="00DD0655"/>
    <w:rsid w:val="00DD2784"/>
    <w:rsid w:val="00DD744A"/>
    <w:rsid w:val="00DE1D39"/>
    <w:rsid w:val="00DE364D"/>
    <w:rsid w:val="00DE7707"/>
    <w:rsid w:val="00DF4DED"/>
    <w:rsid w:val="00E02469"/>
    <w:rsid w:val="00E06FE3"/>
    <w:rsid w:val="00E10A9D"/>
    <w:rsid w:val="00E1431E"/>
    <w:rsid w:val="00E152AE"/>
    <w:rsid w:val="00E16BD0"/>
    <w:rsid w:val="00E20C88"/>
    <w:rsid w:val="00E23C3D"/>
    <w:rsid w:val="00E320D1"/>
    <w:rsid w:val="00E33393"/>
    <w:rsid w:val="00E3678F"/>
    <w:rsid w:val="00E43336"/>
    <w:rsid w:val="00E537F1"/>
    <w:rsid w:val="00E540D4"/>
    <w:rsid w:val="00E54F32"/>
    <w:rsid w:val="00E578E8"/>
    <w:rsid w:val="00E605DC"/>
    <w:rsid w:val="00E65F42"/>
    <w:rsid w:val="00E65FD6"/>
    <w:rsid w:val="00E75E89"/>
    <w:rsid w:val="00E76FF9"/>
    <w:rsid w:val="00E7750D"/>
    <w:rsid w:val="00E860CB"/>
    <w:rsid w:val="00E918E7"/>
    <w:rsid w:val="00E91B27"/>
    <w:rsid w:val="00E961DC"/>
    <w:rsid w:val="00E97451"/>
    <w:rsid w:val="00EA482D"/>
    <w:rsid w:val="00EB25D4"/>
    <w:rsid w:val="00EB4480"/>
    <w:rsid w:val="00EB5ACF"/>
    <w:rsid w:val="00EB777F"/>
    <w:rsid w:val="00EC08B4"/>
    <w:rsid w:val="00EC391E"/>
    <w:rsid w:val="00EC6007"/>
    <w:rsid w:val="00ED0530"/>
    <w:rsid w:val="00ED18D1"/>
    <w:rsid w:val="00ED2DC7"/>
    <w:rsid w:val="00ED3D20"/>
    <w:rsid w:val="00ED5BA2"/>
    <w:rsid w:val="00EE0C32"/>
    <w:rsid w:val="00EE512A"/>
    <w:rsid w:val="00EF220B"/>
    <w:rsid w:val="00EF400B"/>
    <w:rsid w:val="00EF45A8"/>
    <w:rsid w:val="00EF58E4"/>
    <w:rsid w:val="00EF5D66"/>
    <w:rsid w:val="00F03219"/>
    <w:rsid w:val="00F055CB"/>
    <w:rsid w:val="00F06C35"/>
    <w:rsid w:val="00F116A9"/>
    <w:rsid w:val="00F15D8B"/>
    <w:rsid w:val="00F15E64"/>
    <w:rsid w:val="00F16CA4"/>
    <w:rsid w:val="00F211AA"/>
    <w:rsid w:val="00F22782"/>
    <w:rsid w:val="00F23720"/>
    <w:rsid w:val="00F26C8D"/>
    <w:rsid w:val="00F279A1"/>
    <w:rsid w:val="00F41737"/>
    <w:rsid w:val="00F43266"/>
    <w:rsid w:val="00F538CC"/>
    <w:rsid w:val="00F54C66"/>
    <w:rsid w:val="00F57925"/>
    <w:rsid w:val="00F63220"/>
    <w:rsid w:val="00F652BD"/>
    <w:rsid w:val="00F71FB7"/>
    <w:rsid w:val="00F76FD3"/>
    <w:rsid w:val="00F82B87"/>
    <w:rsid w:val="00F84540"/>
    <w:rsid w:val="00F92802"/>
    <w:rsid w:val="00F9465A"/>
    <w:rsid w:val="00F948F6"/>
    <w:rsid w:val="00F95BE9"/>
    <w:rsid w:val="00FB3EF2"/>
    <w:rsid w:val="00FB706D"/>
    <w:rsid w:val="00FC69AB"/>
    <w:rsid w:val="00FD3644"/>
    <w:rsid w:val="00FD502B"/>
    <w:rsid w:val="00FD569A"/>
    <w:rsid w:val="00FD66E0"/>
    <w:rsid w:val="00FE1E5A"/>
    <w:rsid w:val="00FE51B0"/>
    <w:rsid w:val="00FF0131"/>
    <w:rsid w:val="00FF15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135CCB"/>
  <w15:docId w15:val="{ED7A6A13-B187-4FB5-8DF9-40F03267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="Times New Roman" w:hAnsi="TH SarabunIT๙" w:cs="TH SarabunIT๙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6D3C"/>
    <w:rPr>
      <w:sz w:val="24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6E8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rsid w:val="00F57925"/>
    <w:rPr>
      <w:color w:val="800080"/>
      <w:u w:val="single"/>
    </w:rPr>
  </w:style>
  <w:style w:type="character" w:styleId="Hyperlink">
    <w:name w:val="Hyperlink"/>
    <w:basedOn w:val="DefaultParagraphFont"/>
    <w:rsid w:val="00C87E7C"/>
    <w:rPr>
      <w:color w:val="0000FF"/>
      <w:u w:val="single"/>
      <w:lang w:bidi="th-TH"/>
    </w:rPr>
  </w:style>
  <w:style w:type="paragraph" w:styleId="Header">
    <w:name w:val="header"/>
    <w:basedOn w:val="Normal"/>
    <w:rsid w:val="00D6626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6626B"/>
  </w:style>
  <w:style w:type="paragraph" w:styleId="Footer">
    <w:name w:val="footer"/>
    <w:basedOn w:val="Normal"/>
    <w:rsid w:val="00D6626B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basedOn w:val="DefaultParagraphFont"/>
    <w:link w:val="Heading1"/>
    <w:uiPriority w:val="9"/>
    <w:rsid w:val="007C6E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BalloonText">
    <w:name w:val="Balloon Text"/>
    <w:basedOn w:val="Normal"/>
    <w:link w:val="BalloonTextChar"/>
    <w:rsid w:val="007C6E8E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7C6E8E"/>
    <w:rPr>
      <w:rFonts w:ascii="Tahoma" w:hAnsi="Tahoma" w:cs="Angsana New"/>
      <w:sz w:val="16"/>
    </w:rPr>
  </w:style>
  <w:style w:type="character" w:styleId="PlaceholderText">
    <w:name w:val="Placeholder Text"/>
    <w:basedOn w:val="DefaultParagraphFont"/>
    <w:uiPriority w:val="99"/>
    <w:semiHidden/>
    <w:rsid w:val="007C6E8E"/>
    <w:rPr>
      <w:color w:val="80808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6E8E"/>
    <w:pPr>
      <w:outlineLvl w:val="9"/>
    </w:pPr>
    <w:rPr>
      <w:lang w:bidi="ar-SA"/>
    </w:rPr>
  </w:style>
  <w:style w:type="table" w:styleId="TableGrid">
    <w:name w:val="Table Grid"/>
    <w:basedOn w:val="TableNormal"/>
    <w:uiPriority w:val="59"/>
    <w:rsid w:val="007F2E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7B61"/>
    <w:pPr>
      <w:ind w:left="720"/>
      <w:contextualSpacing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591;&#3634;&#3609;%20&#3619;&#3634;&#3594;&#3616;&#3633;&#3599;&#3585;&#3634;&#3628;&#3626;&#3636;&#3609;&#3608;&#3640;&#3660;\&#3605;&#3633;&#3623;&#3629;&#3618;&#3656;&#3634;&#3591;&#3607;&#3637;&#3656;&#3606;&#3641;&#3585;&#3605;&#3657;&#3629;&#3591;&#3586;&#3629;&#3591;&#3615;&#3629;&#3619;&#3660;&#3617;&#3619;&#3634;&#3594;&#3585;&#3634;&#3619;\&#3610;&#3633;&#3609;&#3607;&#3638;&#3585;&#3586;&#3657;&#3629;&#3588;&#3623;&#3634;&#361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5B285-109A-4C3D-9619-72659C04C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บันทึกข้อความ</Template>
  <TotalTime>35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SPM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Suphot</dc:creator>
  <cp:lastModifiedBy>paweena khansila</cp:lastModifiedBy>
  <cp:revision>40</cp:revision>
  <cp:lastPrinted>2020-01-30T06:20:00Z</cp:lastPrinted>
  <dcterms:created xsi:type="dcterms:W3CDTF">2021-07-09T09:41:00Z</dcterms:created>
  <dcterms:modified xsi:type="dcterms:W3CDTF">2021-11-01T14:28:00Z</dcterms:modified>
</cp:coreProperties>
</file>