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E96C6" w14:textId="77777777" w:rsidR="008535D9" w:rsidRPr="00E86CD4" w:rsidRDefault="001201B7" w:rsidP="001F5E85">
      <w:pPr>
        <w:tabs>
          <w:tab w:val="left" w:pos="3600"/>
        </w:tabs>
        <w:spacing w:before="520" w:after="60" w:line="420" w:lineRule="exact"/>
        <w:rPr>
          <w:b/>
          <w:bCs/>
          <w:spacing w:val="-20"/>
          <w:sz w:val="32"/>
          <w:szCs w:val="32"/>
        </w:rPr>
      </w:pPr>
      <w:r w:rsidRPr="00E86CD4">
        <w:rPr>
          <w:noProof/>
          <w:sz w:val="32"/>
          <w:szCs w:val="32"/>
        </w:rPr>
        <w:drawing>
          <wp:anchor distT="0" distB="0" distL="114300" distR="114300" simplePos="0" relativeHeight="251655680" behindDoc="1" locked="0" layoutInCell="1" allowOverlap="1" wp14:anchorId="242A3DB0" wp14:editId="038D4DBA">
            <wp:simplePos x="0" y="0"/>
            <wp:positionH relativeFrom="column">
              <wp:posOffset>0</wp:posOffset>
            </wp:positionH>
            <wp:positionV relativeFrom="page">
              <wp:posOffset>900430</wp:posOffset>
            </wp:positionV>
            <wp:extent cx="540000" cy="540000"/>
            <wp:effectExtent l="0" t="0" r="0" b="0"/>
            <wp:wrapNone/>
            <wp:docPr id="2" name="Picture 2" descr="krut_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35D9" w:rsidRPr="00E86CD4">
        <w:rPr>
          <w:sz w:val="32"/>
          <w:szCs w:val="32"/>
        </w:rPr>
        <w:tab/>
      </w:r>
      <w:r w:rsidR="008535D9" w:rsidRPr="00E86CD4">
        <w:rPr>
          <w:b/>
          <w:bCs/>
          <w:spacing w:val="-20"/>
          <w:sz w:val="44"/>
          <w:szCs w:val="44"/>
          <w:cs/>
        </w:rPr>
        <w:t>บันทึกข้อความ</w:t>
      </w:r>
    </w:p>
    <w:p w14:paraId="1E8B0678" w14:textId="1B2DE429" w:rsidR="008535D9" w:rsidRPr="00E86CD4" w:rsidRDefault="00937004" w:rsidP="004470AA">
      <w:pPr>
        <w:tabs>
          <w:tab w:val="left" w:pos="9000"/>
        </w:tabs>
        <w:rPr>
          <w:b/>
          <w:bCs/>
          <w:sz w:val="32"/>
          <w:szCs w:val="32"/>
        </w:rPr>
      </w:pPr>
      <w:r w:rsidRPr="00E86CD4">
        <w:rPr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EEB824E" wp14:editId="0BF2CAD9">
                <wp:simplePos x="0" y="0"/>
                <wp:positionH relativeFrom="column">
                  <wp:posOffset>838200</wp:posOffset>
                </wp:positionH>
                <wp:positionV relativeFrom="paragraph">
                  <wp:posOffset>236855</wp:posOffset>
                </wp:positionV>
                <wp:extent cx="4914900" cy="0"/>
                <wp:effectExtent l="13335" t="12065" r="5715" b="6985"/>
                <wp:wrapNone/>
                <wp:docPr id="5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AB1DAA" id="Line 1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">
                <v:stroke dashstyle="1 1" endcap="round"/>
              </v:line>
            </w:pict>
          </mc:Fallback>
        </mc:AlternateContent>
      </w:r>
      <w:r w:rsidR="008535D9" w:rsidRPr="00E86CD4">
        <w:rPr>
          <w:b/>
          <w:bCs/>
          <w:sz w:val="32"/>
          <w:szCs w:val="32"/>
          <w:cs/>
        </w:rPr>
        <w:t>ส่วนราชการ</w:t>
      </w:r>
      <w:r w:rsidR="005538BB" w:rsidRPr="00E86CD4">
        <w:rPr>
          <w:sz w:val="32"/>
          <w:szCs w:val="32"/>
          <w:cs/>
        </w:rPr>
        <w:t xml:space="preserve">  </w:t>
      </w:r>
      <w:r w:rsidR="001422F8" w:rsidRPr="00E86CD4">
        <w:rPr>
          <w:sz w:val="32"/>
          <w:szCs w:val="32"/>
          <w:cs/>
        </w:rPr>
        <w:t xml:space="preserve">สาขาวิชาคณิตศาสตร์ </w:t>
      </w:r>
      <w:r w:rsidR="002A7B61" w:rsidRPr="00E86CD4">
        <w:rPr>
          <w:sz w:val="32"/>
          <w:szCs w:val="32"/>
          <w:cs/>
        </w:rPr>
        <w:t>คณะ</w:t>
      </w:r>
      <w:r w:rsidR="007A6EA0" w:rsidRPr="00E86CD4">
        <w:rPr>
          <w:sz w:val="32"/>
          <w:szCs w:val="32"/>
          <w:cs/>
        </w:rPr>
        <w:t>ศึกษาศาสตร์และนวัตกรรมการศึกษ</w:t>
      </w:r>
      <w:r w:rsidR="008F75BE" w:rsidRPr="00E86CD4">
        <w:rPr>
          <w:sz w:val="32"/>
          <w:szCs w:val="32"/>
          <w:cs/>
        </w:rPr>
        <w:t>า มหาวิทยาลัยกาฬสินธุ์</w:t>
      </w:r>
      <w:r w:rsidR="008F75BE" w:rsidRPr="00E86CD4">
        <w:rPr>
          <w:sz w:val="32"/>
          <w:szCs w:val="32"/>
        </w:rPr>
        <w:t>(</w:t>
      </w:r>
      <w:r w:rsidR="008F75BE" w:rsidRPr="00E86CD4">
        <w:rPr>
          <w:sz w:val="32"/>
          <w:szCs w:val="32"/>
          <w:cs/>
        </w:rPr>
        <w:t>พื้นที่นามน</w:t>
      </w:r>
      <w:r w:rsidR="008F75BE" w:rsidRPr="00E86CD4">
        <w:rPr>
          <w:sz w:val="32"/>
          <w:szCs w:val="32"/>
        </w:rPr>
        <w:t>)</w:t>
      </w:r>
    </w:p>
    <w:p w14:paraId="5683E995" w14:textId="7A1845F6" w:rsidR="008535D9" w:rsidRPr="00E86CD4" w:rsidRDefault="00937004" w:rsidP="005538BB">
      <w:pPr>
        <w:tabs>
          <w:tab w:val="left" w:pos="4536"/>
          <w:tab w:val="left" w:pos="5387"/>
          <w:tab w:val="left" w:pos="9000"/>
        </w:tabs>
        <w:rPr>
          <w:sz w:val="32"/>
          <w:szCs w:val="32"/>
          <w:lang w:val="en-GB"/>
        </w:rPr>
      </w:pPr>
      <w:r w:rsidRPr="00E86CD4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C5C9882" wp14:editId="07539D7B">
                <wp:simplePos x="0" y="0"/>
                <wp:positionH relativeFrom="column">
                  <wp:posOffset>114300</wp:posOffset>
                </wp:positionH>
                <wp:positionV relativeFrom="paragraph">
                  <wp:posOffset>242570</wp:posOffset>
                </wp:positionV>
                <wp:extent cx="2743200" cy="0"/>
                <wp:effectExtent l="13335" t="9525" r="5715" b="9525"/>
                <wp:wrapNone/>
                <wp:docPr id="4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B28375" id="Line 1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">
                <v:stroke dashstyle="1 1" endcap="round"/>
              </v:line>
            </w:pict>
          </mc:Fallback>
        </mc:AlternateContent>
      </w:r>
      <w:r w:rsidRPr="00E86CD4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DCD1AAD" wp14:editId="30853205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244475</wp:posOffset>
                </wp:positionV>
                <wp:extent cx="2592070" cy="0"/>
                <wp:effectExtent l="6350" t="11430" r="11430" b="762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8EC407" id="Line 1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">
                <v:stroke dashstyle="1 1" endcap="round"/>
              </v:line>
            </w:pict>
          </mc:Fallback>
        </mc:AlternateContent>
      </w:r>
      <w:r w:rsidR="008535D9" w:rsidRPr="00E86CD4">
        <w:rPr>
          <w:b/>
          <w:bCs/>
          <w:sz w:val="32"/>
          <w:szCs w:val="32"/>
          <w:cs/>
        </w:rPr>
        <w:t>ที่</w:t>
      </w:r>
      <w:r w:rsidR="005538BB" w:rsidRPr="00E86CD4">
        <w:rPr>
          <w:sz w:val="32"/>
          <w:szCs w:val="32"/>
          <w:cs/>
        </w:rPr>
        <w:t xml:space="preserve">  </w:t>
      </w:r>
      <w:r w:rsidR="001D7AEF" w:rsidRPr="00690CF2">
        <w:rPr>
          <w:sz w:val="32"/>
          <w:szCs w:val="32"/>
          <w:highlight w:val="yellow"/>
          <w:cs/>
        </w:rPr>
        <w:t>คศน.คศ. ๐๗๖/๒๕๖๔</w:t>
      </w:r>
      <w:r w:rsidR="008535D9" w:rsidRPr="00E86CD4">
        <w:rPr>
          <w:b/>
          <w:bCs/>
          <w:sz w:val="32"/>
          <w:szCs w:val="32"/>
          <w:cs/>
        </w:rPr>
        <w:tab/>
        <w:t>วันที่</w:t>
      </w:r>
      <w:r w:rsidR="005538BB" w:rsidRPr="00E86CD4">
        <w:rPr>
          <w:sz w:val="32"/>
          <w:szCs w:val="32"/>
          <w:cs/>
        </w:rPr>
        <w:t xml:space="preserve">     </w:t>
      </w:r>
      <w:r w:rsidR="001D7AEF" w:rsidRPr="00690CF2">
        <w:rPr>
          <w:rFonts w:hint="cs"/>
          <w:sz w:val="32"/>
          <w:szCs w:val="32"/>
          <w:highlight w:val="yellow"/>
          <w:cs/>
        </w:rPr>
        <w:t>16</w:t>
      </w:r>
      <w:r w:rsidR="00847E37" w:rsidRPr="00690CF2">
        <w:rPr>
          <w:sz w:val="32"/>
          <w:szCs w:val="32"/>
          <w:highlight w:val="yellow"/>
        </w:rPr>
        <w:t xml:space="preserve"> </w:t>
      </w:r>
      <w:r w:rsidR="00D35F40" w:rsidRPr="00690CF2">
        <w:rPr>
          <w:sz w:val="32"/>
          <w:szCs w:val="32"/>
          <w:highlight w:val="yellow"/>
        </w:rPr>
        <w:t xml:space="preserve">  </w:t>
      </w:r>
      <w:r w:rsidR="00D35F40" w:rsidRPr="00690CF2">
        <w:rPr>
          <w:sz w:val="32"/>
          <w:szCs w:val="32"/>
          <w:highlight w:val="yellow"/>
          <w:cs/>
        </w:rPr>
        <w:t xml:space="preserve">พฤศจิกายน </w:t>
      </w:r>
      <w:r w:rsidR="00740D40" w:rsidRPr="00690CF2">
        <w:rPr>
          <w:sz w:val="32"/>
          <w:szCs w:val="32"/>
          <w:highlight w:val="yellow"/>
        </w:rPr>
        <w:t>2564</w:t>
      </w:r>
    </w:p>
    <w:p w14:paraId="2A47A3B9" w14:textId="231B835B" w:rsidR="001D55A0" w:rsidRPr="00E86CD4" w:rsidRDefault="008535D9" w:rsidP="002D1C2C">
      <w:pPr>
        <w:rPr>
          <w:spacing w:val="-4"/>
          <w:sz w:val="32"/>
          <w:szCs w:val="32"/>
        </w:rPr>
      </w:pPr>
      <w:r w:rsidRPr="00E86CD4">
        <w:rPr>
          <w:b/>
          <w:bCs/>
          <w:sz w:val="32"/>
          <w:szCs w:val="32"/>
          <w:cs/>
        </w:rPr>
        <w:t>เรื่อง</w:t>
      </w:r>
      <w:r w:rsidR="0024341A" w:rsidRPr="00E86CD4">
        <w:rPr>
          <w:b/>
          <w:bCs/>
          <w:sz w:val="32"/>
          <w:szCs w:val="32"/>
          <w:cs/>
        </w:rPr>
        <w:t xml:space="preserve">  </w:t>
      </w:r>
      <w:r w:rsidR="001D55A0" w:rsidRPr="00E86CD4">
        <w:rPr>
          <w:spacing w:val="-4"/>
          <w:sz w:val="32"/>
          <w:szCs w:val="32"/>
          <w:cs/>
        </w:rPr>
        <w:t>แจ้งกำหนดการ</w:t>
      </w:r>
      <w:r w:rsidR="002D1C2C" w:rsidRPr="00E86CD4">
        <w:rPr>
          <w:spacing w:val="-4"/>
          <w:sz w:val="32"/>
          <w:szCs w:val="32"/>
          <w:cs/>
        </w:rPr>
        <w:t>นิเทศนักศึกษาปฏิบัติการสอนในสถานศึกษา</w:t>
      </w:r>
      <w:r w:rsidR="008F75BE" w:rsidRPr="00E86CD4">
        <w:rPr>
          <w:spacing w:val="-4"/>
          <w:sz w:val="32"/>
          <w:szCs w:val="32"/>
          <w:cs/>
        </w:rPr>
        <w:t xml:space="preserve"> </w:t>
      </w:r>
      <w:r w:rsidR="00D35F40" w:rsidRPr="00E86CD4">
        <w:rPr>
          <w:spacing w:val="-4"/>
          <w:sz w:val="32"/>
          <w:szCs w:val="32"/>
        </w:rPr>
        <w:t xml:space="preserve">1, 2 </w:t>
      </w:r>
      <w:r w:rsidR="00D35F40" w:rsidRPr="00E86CD4">
        <w:rPr>
          <w:spacing w:val="-4"/>
          <w:sz w:val="32"/>
          <w:szCs w:val="32"/>
          <w:cs/>
        </w:rPr>
        <w:t xml:space="preserve">และ </w:t>
      </w:r>
      <w:r w:rsidR="00D35F40" w:rsidRPr="00E86CD4">
        <w:rPr>
          <w:spacing w:val="-4"/>
          <w:sz w:val="32"/>
          <w:szCs w:val="32"/>
        </w:rPr>
        <w:t>3</w:t>
      </w:r>
      <w:r w:rsidR="005E2642" w:rsidRPr="00E86CD4">
        <w:rPr>
          <w:spacing w:val="-4"/>
          <w:sz w:val="32"/>
          <w:szCs w:val="32"/>
          <w:cs/>
        </w:rPr>
        <w:t xml:space="preserve"> </w:t>
      </w:r>
      <w:r w:rsidR="00D35F40" w:rsidRPr="00E86CD4">
        <w:rPr>
          <w:spacing w:val="-4"/>
          <w:sz w:val="32"/>
          <w:szCs w:val="32"/>
          <w:cs/>
        </w:rPr>
        <w:t xml:space="preserve">ประจำปีการศึกษา </w:t>
      </w:r>
      <w:r w:rsidR="00D35F40" w:rsidRPr="00E86CD4">
        <w:rPr>
          <w:spacing w:val="-4"/>
          <w:sz w:val="32"/>
          <w:szCs w:val="32"/>
        </w:rPr>
        <w:t>2564</w:t>
      </w:r>
      <w:r w:rsidR="008F75BE" w:rsidRPr="00E86CD4">
        <w:rPr>
          <w:spacing w:val="-4"/>
          <w:sz w:val="32"/>
          <w:szCs w:val="32"/>
          <w:cs/>
        </w:rPr>
        <w:t xml:space="preserve"> </w:t>
      </w:r>
    </w:p>
    <w:p w14:paraId="1DA4D79E" w14:textId="16253BF4" w:rsidR="00E91B27" w:rsidRPr="00E86CD4" w:rsidRDefault="00D35F40" w:rsidP="002D1C2C">
      <w:pPr>
        <w:rPr>
          <w:spacing w:val="-4"/>
          <w:sz w:val="32"/>
          <w:szCs w:val="32"/>
        </w:rPr>
      </w:pPr>
      <w:r w:rsidRPr="00E86CD4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3526732" wp14:editId="7CA0B662">
                <wp:simplePos x="0" y="0"/>
                <wp:positionH relativeFrom="column">
                  <wp:posOffset>340995</wp:posOffset>
                </wp:positionH>
                <wp:positionV relativeFrom="paragraph">
                  <wp:posOffset>17780</wp:posOffset>
                </wp:positionV>
                <wp:extent cx="5414645" cy="0"/>
                <wp:effectExtent l="13335" t="8890" r="10795" b="10160"/>
                <wp:wrapNone/>
                <wp:docPr id="7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529857" id="Line 15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85pt,1.4pt" to="453.2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">
                <v:stroke dashstyle="1 1" endcap="round"/>
              </v:line>
            </w:pict>
          </mc:Fallback>
        </mc:AlternateContent>
      </w:r>
      <w:r w:rsidR="001D55A0" w:rsidRPr="00E86CD4">
        <w:rPr>
          <w:spacing w:val="-4"/>
          <w:sz w:val="32"/>
          <w:szCs w:val="32"/>
          <w:cs/>
        </w:rPr>
        <w:t xml:space="preserve">        </w:t>
      </w:r>
      <w:r w:rsidR="008F75BE" w:rsidRPr="00E86CD4">
        <w:rPr>
          <w:spacing w:val="-4"/>
          <w:sz w:val="32"/>
          <w:szCs w:val="32"/>
        </w:rPr>
        <w:t>(</w:t>
      </w:r>
      <w:r w:rsidR="008F75BE" w:rsidRPr="00E86CD4">
        <w:rPr>
          <w:spacing w:val="-4"/>
          <w:sz w:val="32"/>
          <w:szCs w:val="32"/>
          <w:cs/>
        </w:rPr>
        <w:t>รูปแบบออนไลน์</w:t>
      </w:r>
      <w:r w:rsidR="008F75BE" w:rsidRPr="00E86CD4">
        <w:rPr>
          <w:spacing w:val="-4"/>
          <w:sz w:val="32"/>
          <w:szCs w:val="32"/>
        </w:rPr>
        <w:t>)</w:t>
      </w:r>
    </w:p>
    <w:p w14:paraId="4014EED0" w14:textId="2AA1A435" w:rsidR="00C87E7C" w:rsidRPr="00E86CD4" w:rsidRDefault="00937004" w:rsidP="00432A53">
      <w:pPr>
        <w:spacing w:before="320"/>
        <w:rPr>
          <w:sz w:val="32"/>
          <w:szCs w:val="32"/>
        </w:rPr>
      </w:pPr>
      <w:r w:rsidRPr="00E86CD4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0DCB520" wp14:editId="2E1D2ECB">
                <wp:simplePos x="0" y="0"/>
                <wp:positionH relativeFrom="column">
                  <wp:posOffset>333375</wp:posOffset>
                </wp:positionH>
                <wp:positionV relativeFrom="paragraph">
                  <wp:posOffset>20955</wp:posOffset>
                </wp:positionV>
                <wp:extent cx="5414645" cy="0"/>
                <wp:effectExtent l="13335" t="8890" r="10795" b="10160"/>
                <wp:wrapNone/>
                <wp:docPr id="1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F0E839" id="Line 15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1.65pt" to="452.6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">
                <v:stroke dashstyle="1 1" endcap="round"/>
              </v:line>
            </w:pict>
          </mc:Fallback>
        </mc:AlternateContent>
      </w:r>
      <w:r w:rsidR="00C87E7C" w:rsidRPr="00E86CD4">
        <w:rPr>
          <w:sz w:val="32"/>
          <w:szCs w:val="32"/>
          <w:cs/>
        </w:rPr>
        <w:t>เรียน</w:t>
      </w:r>
      <w:r w:rsidR="00432A53" w:rsidRPr="00E86CD4">
        <w:rPr>
          <w:sz w:val="32"/>
          <w:szCs w:val="32"/>
          <w:cs/>
        </w:rPr>
        <w:t xml:space="preserve">  </w:t>
      </w:r>
      <w:r w:rsidR="00DF6B83" w:rsidRPr="00E86CD4">
        <w:rPr>
          <w:sz w:val="32"/>
          <w:szCs w:val="32"/>
          <w:cs/>
        </w:rPr>
        <w:t>คณบดีคณะศึกษาศาสตร์และนวัตกรรมการศึกษา</w:t>
      </w:r>
      <w:r w:rsidR="00A355A5" w:rsidRPr="00E86CD4">
        <w:rPr>
          <w:sz w:val="32"/>
          <w:szCs w:val="32"/>
          <w:cs/>
        </w:rPr>
        <w:t xml:space="preserve">  </w:t>
      </w:r>
    </w:p>
    <w:p w14:paraId="243B69E8" w14:textId="43A1FD62" w:rsidR="005D24CD" w:rsidRPr="00E86CD4" w:rsidRDefault="00D93713" w:rsidP="00763A27">
      <w:pPr>
        <w:spacing w:before="160" w:line="276" w:lineRule="auto"/>
        <w:ind w:firstLine="1138"/>
        <w:jc w:val="both"/>
        <w:rPr>
          <w:spacing w:val="2"/>
          <w:sz w:val="32"/>
          <w:szCs w:val="32"/>
        </w:rPr>
      </w:pPr>
      <w:r w:rsidRPr="00E86CD4">
        <w:rPr>
          <w:rFonts w:eastAsia="Calibri"/>
          <w:sz w:val="32"/>
          <w:szCs w:val="32"/>
          <w:cs/>
        </w:rPr>
        <w:t xml:space="preserve">        ตามบันทึกข้อความที่ </w:t>
      </w:r>
      <w:r w:rsidR="00E86CD4" w:rsidRPr="00E86CD4">
        <w:rPr>
          <w:rFonts w:eastAsia="Calibri"/>
          <w:sz w:val="32"/>
          <w:szCs w:val="32"/>
          <w:cs/>
        </w:rPr>
        <w:t xml:space="preserve">คศน. 875/2564 </w:t>
      </w:r>
      <w:r w:rsidRPr="00E86CD4">
        <w:rPr>
          <w:rFonts w:eastAsia="Calibri"/>
          <w:sz w:val="32"/>
          <w:szCs w:val="32"/>
          <w:cs/>
        </w:rPr>
        <w:t xml:space="preserve">ลงวันที่ </w:t>
      </w:r>
      <w:r w:rsidR="00E86CD4">
        <w:rPr>
          <w:rFonts w:eastAsia="Calibri"/>
          <w:sz w:val="32"/>
          <w:szCs w:val="32"/>
        </w:rPr>
        <w:t xml:space="preserve">4 </w:t>
      </w:r>
      <w:r w:rsidR="00E86CD4" w:rsidRPr="00E86CD4">
        <w:rPr>
          <w:sz w:val="32"/>
          <w:szCs w:val="32"/>
          <w:cs/>
        </w:rPr>
        <w:t xml:space="preserve">พฤศจิกายน </w:t>
      </w:r>
      <w:r w:rsidR="00E86CD4" w:rsidRPr="00E86CD4">
        <w:rPr>
          <w:sz w:val="32"/>
          <w:szCs w:val="32"/>
        </w:rPr>
        <w:t>2564</w:t>
      </w:r>
      <w:r w:rsidR="00E86CD4">
        <w:rPr>
          <w:sz w:val="32"/>
          <w:szCs w:val="32"/>
        </w:rPr>
        <w:t xml:space="preserve"> </w:t>
      </w:r>
      <w:r w:rsidRPr="00E86CD4">
        <w:rPr>
          <w:rFonts w:eastAsia="Calibri"/>
          <w:sz w:val="32"/>
          <w:szCs w:val="32"/>
          <w:cs/>
        </w:rPr>
        <w:t>เรื่อง</w:t>
      </w:r>
      <w:r w:rsidRPr="00E86CD4">
        <w:rPr>
          <w:b/>
          <w:bCs/>
          <w:sz w:val="32"/>
          <w:szCs w:val="32"/>
          <w:cs/>
        </w:rPr>
        <w:t xml:space="preserve"> </w:t>
      </w:r>
      <w:r w:rsidR="00E86CD4" w:rsidRPr="00E86CD4">
        <w:rPr>
          <w:sz w:val="32"/>
          <w:szCs w:val="32"/>
          <w:cs/>
        </w:rPr>
        <w:t>ขอแจ้งแนวปฏิบัติในการนิเทศนักศึกษาปฏิบัติการสอนในสถานศึกษา 1</w:t>
      </w:r>
      <w:r w:rsidR="00E86CD4" w:rsidRPr="00E86CD4">
        <w:rPr>
          <w:sz w:val="32"/>
          <w:szCs w:val="32"/>
        </w:rPr>
        <w:t xml:space="preserve">, </w:t>
      </w:r>
      <w:r w:rsidR="00E86CD4" w:rsidRPr="00E86CD4">
        <w:rPr>
          <w:sz w:val="32"/>
          <w:szCs w:val="32"/>
          <w:cs/>
        </w:rPr>
        <w:t>2 และ 3 ประจำปีการศึกษา 2564</w:t>
      </w:r>
      <w:r w:rsidR="00E86CD4">
        <w:rPr>
          <w:b/>
          <w:bCs/>
          <w:sz w:val="32"/>
          <w:szCs w:val="32"/>
        </w:rPr>
        <w:t xml:space="preserve"> </w:t>
      </w:r>
      <w:r w:rsidR="001161F2" w:rsidRPr="00E86CD4">
        <w:rPr>
          <w:spacing w:val="2"/>
          <w:sz w:val="32"/>
          <w:szCs w:val="32"/>
          <w:cs/>
        </w:rPr>
        <w:t>แ</w:t>
      </w:r>
      <w:r w:rsidR="00B35B90" w:rsidRPr="00E86CD4">
        <w:rPr>
          <w:spacing w:val="2"/>
          <w:sz w:val="32"/>
          <w:szCs w:val="32"/>
          <w:cs/>
        </w:rPr>
        <w:t xml:space="preserve">ละได้แต่งตั้งข้าพเจ้าเป็นอาจารย์นิเทศก์ </w:t>
      </w:r>
      <w:r w:rsidR="001161F2" w:rsidRPr="00E86CD4">
        <w:rPr>
          <w:spacing w:val="2"/>
          <w:sz w:val="32"/>
          <w:szCs w:val="32"/>
          <w:cs/>
        </w:rPr>
        <w:t xml:space="preserve">ตามคำสั่งมหาวิทยาลัยกาฬสินธุ์ ที่ </w:t>
      </w:r>
      <w:r w:rsidR="00E86CD4">
        <w:rPr>
          <w:spacing w:val="2"/>
          <w:sz w:val="32"/>
          <w:szCs w:val="32"/>
        </w:rPr>
        <w:t>1089</w:t>
      </w:r>
      <w:r w:rsidR="001161F2" w:rsidRPr="00E86CD4">
        <w:rPr>
          <w:spacing w:val="2"/>
          <w:sz w:val="32"/>
          <w:szCs w:val="32"/>
          <w:cs/>
        </w:rPr>
        <w:t xml:space="preserve">/256๔ เรื่อง แต่งตั้งอาจารย์นิเทศก์นักศึกษาฝึกปฏิบัติการสอนในสถานศึกษา ประจำปีการศึกษา 256๔  ลงวันที่ </w:t>
      </w:r>
      <w:r w:rsidR="000F79F4">
        <w:rPr>
          <w:spacing w:val="2"/>
          <w:sz w:val="32"/>
          <w:szCs w:val="32"/>
        </w:rPr>
        <w:t>2</w:t>
      </w:r>
      <w:r w:rsidR="001161F2" w:rsidRPr="00E86CD4">
        <w:rPr>
          <w:spacing w:val="2"/>
          <w:sz w:val="32"/>
          <w:szCs w:val="32"/>
          <w:cs/>
        </w:rPr>
        <w:t xml:space="preserve">๘ เดือน </w:t>
      </w:r>
      <w:r w:rsidR="000F79F4">
        <w:rPr>
          <w:rFonts w:hint="cs"/>
          <w:spacing w:val="2"/>
          <w:sz w:val="32"/>
          <w:szCs w:val="32"/>
          <w:cs/>
        </w:rPr>
        <w:t>ตุลาคม</w:t>
      </w:r>
      <w:r w:rsidR="001161F2" w:rsidRPr="00E86CD4">
        <w:rPr>
          <w:spacing w:val="2"/>
          <w:sz w:val="32"/>
          <w:szCs w:val="32"/>
          <w:cs/>
        </w:rPr>
        <w:t xml:space="preserve"> พ.ศ. 256๔ </w:t>
      </w:r>
      <w:r w:rsidR="003C6319" w:rsidRPr="00E86CD4">
        <w:rPr>
          <w:spacing w:val="2"/>
          <w:sz w:val="32"/>
          <w:szCs w:val="32"/>
          <w:cs/>
        </w:rPr>
        <w:t>นั้น</w:t>
      </w:r>
    </w:p>
    <w:p w14:paraId="14826ACB" w14:textId="73C4542B" w:rsidR="00E23C3D" w:rsidRPr="00E86CD4" w:rsidRDefault="003C6319" w:rsidP="00F22782">
      <w:pPr>
        <w:spacing w:line="276" w:lineRule="auto"/>
        <w:ind w:firstLine="720"/>
        <w:jc w:val="thaiDistribute"/>
        <w:rPr>
          <w:spacing w:val="-4"/>
          <w:sz w:val="32"/>
          <w:szCs w:val="32"/>
        </w:rPr>
      </w:pPr>
      <w:r w:rsidRPr="00E86CD4">
        <w:rPr>
          <w:rFonts w:eastAsia="Calibri"/>
          <w:sz w:val="32"/>
          <w:szCs w:val="32"/>
          <w:cs/>
        </w:rPr>
        <w:t>ในการนี้ ข้าพเจ้า</w:t>
      </w:r>
      <w:r w:rsidRPr="00E86CD4">
        <w:rPr>
          <w:spacing w:val="-2"/>
          <w:sz w:val="32"/>
          <w:szCs w:val="32"/>
          <w:cs/>
        </w:rPr>
        <w:t xml:space="preserve">นางสาวปวีณา ขันธ์ศิลา </w:t>
      </w:r>
      <w:r w:rsidR="00607B7A" w:rsidRPr="00E86CD4">
        <w:rPr>
          <w:spacing w:val="-4"/>
          <w:sz w:val="32"/>
          <w:szCs w:val="32"/>
          <w:cs/>
        </w:rPr>
        <w:t>ขอ</w:t>
      </w:r>
      <w:r w:rsidR="00B35B90" w:rsidRPr="00E86CD4">
        <w:rPr>
          <w:spacing w:val="-4"/>
          <w:sz w:val="32"/>
          <w:szCs w:val="32"/>
          <w:cs/>
        </w:rPr>
        <w:t>แจ้ง</w:t>
      </w:r>
      <w:r w:rsidR="0076252D" w:rsidRPr="00E86CD4">
        <w:rPr>
          <w:spacing w:val="-4"/>
          <w:sz w:val="32"/>
          <w:szCs w:val="32"/>
          <w:cs/>
        </w:rPr>
        <w:t>กำหนดการนิเทศ</w:t>
      </w:r>
      <w:r w:rsidR="00607B7A" w:rsidRPr="00E86CD4">
        <w:rPr>
          <w:spacing w:val="-4"/>
          <w:sz w:val="32"/>
          <w:szCs w:val="32"/>
          <w:cs/>
        </w:rPr>
        <w:t>นักศึกษาปฏิบัติการสอนใน</w:t>
      </w:r>
      <w:r w:rsidR="000F79F4">
        <w:rPr>
          <w:rFonts w:hint="cs"/>
          <w:spacing w:val="-4"/>
          <w:sz w:val="32"/>
          <w:szCs w:val="32"/>
          <w:cs/>
        </w:rPr>
        <w:t xml:space="preserve"> </w:t>
      </w:r>
      <w:r w:rsidR="000F79F4" w:rsidRPr="00E86CD4">
        <w:rPr>
          <w:sz w:val="32"/>
          <w:szCs w:val="32"/>
          <w:cs/>
        </w:rPr>
        <w:t>1</w:t>
      </w:r>
      <w:r w:rsidR="000F79F4" w:rsidRPr="00E86CD4">
        <w:rPr>
          <w:sz w:val="32"/>
          <w:szCs w:val="32"/>
        </w:rPr>
        <w:t xml:space="preserve">, </w:t>
      </w:r>
      <w:r w:rsidR="000F79F4" w:rsidRPr="00E86CD4">
        <w:rPr>
          <w:sz w:val="32"/>
          <w:szCs w:val="32"/>
          <w:cs/>
        </w:rPr>
        <w:t>2 และ 3 ประจำปีการศึกษา 2564</w:t>
      </w:r>
      <w:r w:rsidR="000F79F4">
        <w:rPr>
          <w:b/>
          <w:bCs/>
          <w:sz w:val="32"/>
          <w:szCs w:val="32"/>
        </w:rPr>
        <w:t xml:space="preserve"> </w:t>
      </w:r>
      <w:r w:rsidR="00607B7A" w:rsidRPr="00E86CD4">
        <w:rPr>
          <w:spacing w:val="-4"/>
          <w:sz w:val="32"/>
          <w:szCs w:val="32"/>
          <w:cs/>
        </w:rPr>
        <w:t>ในรูปแบบออนไลน์</w:t>
      </w:r>
      <w:r w:rsidR="002E51B6" w:rsidRPr="00E86CD4">
        <w:rPr>
          <w:spacing w:val="-4"/>
          <w:sz w:val="32"/>
          <w:szCs w:val="32"/>
          <w:cs/>
        </w:rPr>
        <w:t xml:space="preserve"> โดยมีรายละเอียดดังนี้</w:t>
      </w:r>
    </w:p>
    <w:p w14:paraId="387F6132" w14:textId="77777777" w:rsidR="002E51B6" w:rsidRPr="00E86CD4" w:rsidRDefault="002E51B6" w:rsidP="002F3CBA">
      <w:pPr>
        <w:ind w:firstLine="720"/>
        <w:jc w:val="thaiDistribute"/>
        <w:rPr>
          <w:rFonts w:eastAsia="Calibri"/>
          <w:sz w:val="32"/>
          <w:szCs w:val="32"/>
        </w:rPr>
      </w:pPr>
    </w:p>
    <w:tbl>
      <w:tblPr>
        <w:tblStyle w:val="TableGrid"/>
        <w:tblW w:w="10795" w:type="dxa"/>
        <w:jc w:val="center"/>
        <w:tblLook w:val="04A0" w:firstRow="1" w:lastRow="0" w:firstColumn="1" w:lastColumn="0" w:noHBand="0" w:noVBand="1"/>
      </w:tblPr>
      <w:tblGrid>
        <w:gridCol w:w="805"/>
        <w:gridCol w:w="2160"/>
        <w:gridCol w:w="1980"/>
        <w:gridCol w:w="2250"/>
        <w:gridCol w:w="810"/>
        <w:gridCol w:w="1170"/>
        <w:gridCol w:w="1620"/>
      </w:tblGrid>
      <w:tr w:rsidR="00221473" w:rsidRPr="00690CF2" w14:paraId="62840E7E" w14:textId="6FD5A35E" w:rsidTr="008D5108">
        <w:trPr>
          <w:tblHeader/>
          <w:jc w:val="center"/>
        </w:trPr>
        <w:tc>
          <w:tcPr>
            <w:tcW w:w="805" w:type="dxa"/>
            <w:shd w:val="clear" w:color="auto" w:fill="D9D9D9" w:themeFill="background1" w:themeFillShade="D9"/>
          </w:tcPr>
          <w:p w14:paraId="4171DED2" w14:textId="26D2FF05" w:rsidR="00221473" w:rsidRPr="00690CF2" w:rsidRDefault="00221473" w:rsidP="007E1B57">
            <w:pPr>
              <w:jc w:val="center"/>
              <w:rPr>
                <w:sz w:val="32"/>
                <w:szCs w:val="32"/>
                <w:highlight w:val="yellow"/>
              </w:rPr>
            </w:pPr>
            <w:r w:rsidRPr="00690CF2">
              <w:rPr>
                <w:sz w:val="32"/>
                <w:szCs w:val="32"/>
                <w:highlight w:val="yellow"/>
                <w:cs/>
              </w:rPr>
              <w:t>ลำดับที่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14:paraId="2FA17FAD" w14:textId="16BC0ADB" w:rsidR="00221473" w:rsidRPr="00690CF2" w:rsidRDefault="00221473" w:rsidP="007E1B57">
            <w:pPr>
              <w:ind w:left="-824" w:firstLine="824"/>
              <w:jc w:val="center"/>
              <w:rPr>
                <w:sz w:val="32"/>
                <w:szCs w:val="32"/>
                <w:highlight w:val="yellow"/>
                <w:cs/>
              </w:rPr>
            </w:pPr>
            <w:r w:rsidRPr="00690CF2">
              <w:rPr>
                <w:sz w:val="32"/>
                <w:szCs w:val="32"/>
                <w:highlight w:val="yellow"/>
                <w:cs/>
              </w:rPr>
              <w:t>โรงเรียน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14:paraId="57823F98" w14:textId="7E5BB5F9" w:rsidR="00221473" w:rsidRPr="00690CF2" w:rsidRDefault="00221473" w:rsidP="007E1B57">
            <w:pPr>
              <w:ind w:left="-824" w:firstLine="824"/>
              <w:jc w:val="center"/>
              <w:rPr>
                <w:sz w:val="32"/>
                <w:szCs w:val="32"/>
                <w:highlight w:val="yellow"/>
                <w:cs/>
              </w:rPr>
            </w:pPr>
            <w:r w:rsidRPr="00690CF2">
              <w:rPr>
                <w:sz w:val="32"/>
                <w:szCs w:val="32"/>
                <w:highlight w:val="yellow"/>
                <w:cs/>
              </w:rPr>
              <w:t>รหัสประจำตัวนักศึกษา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14:paraId="487DFEDF" w14:textId="7FF43AD7" w:rsidR="00221473" w:rsidRPr="00690CF2" w:rsidRDefault="00221473" w:rsidP="007E1B57">
            <w:pPr>
              <w:jc w:val="center"/>
              <w:rPr>
                <w:sz w:val="32"/>
                <w:szCs w:val="32"/>
                <w:highlight w:val="yellow"/>
              </w:rPr>
            </w:pPr>
            <w:r w:rsidRPr="00690CF2">
              <w:rPr>
                <w:sz w:val="32"/>
                <w:szCs w:val="32"/>
                <w:highlight w:val="yellow"/>
                <w:cs/>
              </w:rPr>
              <w:t>ชื่อ-สกุล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63FA3D75" w14:textId="2495D14E" w:rsidR="00221473" w:rsidRPr="00690CF2" w:rsidRDefault="00221473" w:rsidP="007E1B57">
            <w:pPr>
              <w:jc w:val="center"/>
              <w:rPr>
                <w:sz w:val="32"/>
                <w:szCs w:val="32"/>
                <w:highlight w:val="yellow"/>
                <w:cs/>
              </w:rPr>
            </w:pPr>
            <w:r w:rsidRPr="00690CF2">
              <w:rPr>
                <w:rFonts w:hint="cs"/>
                <w:sz w:val="32"/>
                <w:szCs w:val="32"/>
                <w:highlight w:val="yellow"/>
                <w:cs/>
              </w:rPr>
              <w:t>ชั้นปีที่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4B4CF5F1" w14:textId="4D9EE66A" w:rsidR="00221473" w:rsidRPr="00690CF2" w:rsidRDefault="00221473" w:rsidP="007E1B57">
            <w:pPr>
              <w:jc w:val="center"/>
              <w:rPr>
                <w:sz w:val="32"/>
                <w:szCs w:val="32"/>
                <w:highlight w:val="yellow"/>
              </w:rPr>
            </w:pPr>
            <w:r w:rsidRPr="00690CF2">
              <w:rPr>
                <w:sz w:val="32"/>
                <w:szCs w:val="32"/>
                <w:highlight w:val="yellow"/>
                <w:cs/>
              </w:rPr>
              <w:t>วันที่นิเทศ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71E94DF3" w14:textId="6BDEA963" w:rsidR="00221473" w:rsidRPr="00690CF2" w:rsidRDefault="00221473" w:rsidP="007E1B57">
            <w:pPr>
              <w:jc w:val="center"/>
              <w:rPr>
                <w:sz w:val="32"/>
                <w:szCs w:val="32"/>
                <w:highlight w:val="yellow"/>
                <w:cs/>
              </w:rPr>
            </w:pPr>
            <w:r w:rsidRPr="00690CF2">
              <w:rPr>
                <w:sz w:val="32"/>
                <w:szCs w:val="32"/>
                <w:highlight w:val="yellow"/>
                <w:cs/>
              </w:rPr>
              <w:t>เวลา</w:t>
            </w:r>
          </w:p>
        </w:tc>
      </w:tr>
      <w:tr w:rsidR="00221473" w:rsidRPr="00690CF2" w14:paraId="03AB6178" w14:textId="5603D9BE" w:rsidTr="008D5108">
        <w:trPr>
          <w:trHeight w:val="432"/>
          <w:jc w:val="center"/>
        </w:trPr>
        <w:tc>
          <w:tcPr>
            <w:tcW w:w="805" w:type="dxa"/>
          </w:tcPr>
          <w:p w14:paraId="7F2CDFD8" w14:textId="55E16896" w:rsidR="00221473" w:rsidRPr="00690CF2" w:rsidRDefault="00221473" w:rsidP="00221473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</w:rPr>
              <w:t>1</w:t>
            </w:r>
          </w:p>
        </w:tc>
        <w:tc>
          <w:tcPr>
            <w:tcW w:w="2160" w:type="dxa"/>
          </w:tcPr>
          <w:p w14:paraId="16964BA3" w14:textId="4E169111" w:rsidR="00221473" w:rsidRPr="00690CF2" w:rsidRDefault="00221473" w:rsidP="00221473">
            <w:pPr>
              <w:ind w:left="-824" w:firstLine="824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  <w:cs/>
              </w:rPr>
              <w:t>ยิ่งสันต์วิทยา</w:t>
            </w:r>
          </w:p>
        </w:tc>
        <w:tc>
          <w:tcPr>
            <w:tcW w:w="1980" w:type="dxa"/>
          </w:tcPr>
          <w:p w14:paraId="2320746E" w14:textId="280F3464" w:rsidR="00221473" w:rsidRPr="00690CF2" w:rsidRDefault="00221473" w:rsidP="00221473">
            <w:pPr>
              <w:ind w:left="-824" w:firstLine="824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</w:rPr>
              <w:t>641790004063-5</w:t>
            </w:r>
          </w:p>
        </w:tc>
        <w:tc>
          <w:tcPr>
            <w:tcW w:w="2250" w:type="dxa"/>
          </w:tcPr>
          <w:p w14:paraId="142BA15F" w14:textId="7FF44C88" w:rsidR="00221473" w:rsidRPr="00690CF2" w:rsidRDefault="00221473" w:rsidP="00221473">
            <w:pPr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  <w:cs/>
              </w:rPr>
              <w:t>นายณัฎฐชัย ใจประสาน</w:t>
            </w:r>
          </w:p>
        </w:tc>
        <w:tc>
          <w:tcPr>
            <w:tcW w:w="810" w:type="dxa"/>
          </w:tcPr>
          <w:p w14:paraId="3C547C8F" w14:textId="228B6891" w:rsidR="00221473" w:rsidRPr="00690CF2" w:rsidRDefault="00221473" w:rsidP="00221473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  <w:cs/>
              </w:rPr>
              <w:t>1</w:t>
            </w:r>
          </w:p>
        </w:tc>
        <w:tc>
          <w:tcPr>
            <w:tcW w:w="1170" w:type="dxa"/>
          </w:tcPr>
          <w:p w14:paraId="21C452DB" w14:textId="54DD398E" w:rsidR="00221473" w:rsidRPr="00690CF2" w:rsidRDefault="00B74AAD" w:rsidP="00221473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rFonts w:hint="cs"/>
                <w:sz w:val="28"/>
                <w:highlight w:val="yellow"/>
                <w:cs/>
              </w:rPr>
              <w:t>17 พ.ย. 64</w:t>
            </w:r>
          </w:p>
        </w:tc>
        <w:tc>
          <w:tcPr>
            <w:tcW w:w="1620" w:type="dxa"/>
          </w:tcPr>
          <w:p w14:paraId="6CC5205E" w14:textId="474B5C41" w:rsidR="00221473" w:rsidRPr="00690CF2" w:rsidRDefault="00221473" w:rsidP="00221473">
            <w:pPr>
              <w:jc w:val="center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</w:rPr>
              <w:t>0</w:t>
            </w:r>
            <w:r w:rsidRPr="00690CF2">
              <w:rPr>
                <w:sz w:val="28"/>
                <w:highlight w:val="yellow"/>
                <w:cs/>
              </w:rPr>
              <w:t>8</w:t>
            </w:r>
            <w:r w:rsidRPr="00690CF2">
              <w:rPr>
                <w:sz w:val="28"/>
                <w:highlight w:val="yellow"/>
              </w:rPr>
              <w:t>.</w:t>
            </w:r>
            <w:r w:rsidRPr="00690CF2">
              <w:rPr>
                <w:sz w:val="28"/>
                <w:highlight w:val="yellow"/>
                <w:cs/>
              </w:rPr>
              <w:t>3</w:t>
            </w:r>
            <w:r w:rsidRPr="00690CF2">
              <w:rPr>
                <w:sz w:val="28"/>
                <w:highlight w:val="yellow"/>
              </w:rPr>
              <w:t>0-1</w:t>
            </w:r>
            <w:r w:rsidR="00F52BAB" w:rsidRPr="00690CF2">
              <w:rPr>
                <w:sz w:val="28"/>
                <w:highlight w:val="yellow"/>
                <w:cs/>
              </w:rPr>
              <w:t>0</w:t>
            </w:r>
            <w:r w:rsidRPr="00690CF2">
              <w:rPr>
                <w:sz w:val="28"/>
                <w:highlight w:val="yellow"/>
              </w:rPr>
              <w:t>.</w:t>
            </w:r>
            <w:r w:rsidR="00F52BAB" w:rsidRPr="00690CF2">
              <w:rPr>
                <w:sz w:val="28"/>
                <w:highlight w:val="yellow"/>
                <w:cs/>
              </w:rPr>
              <w:t>3</w:t>
            </w:r>
            <w:r w:rsidRPr="00690CF2">
              <w:rPr>
                <w:sz w:val="28"/>
                <w:highlight w:val="yellow"/>
              </w:rPr>
              <w:t>0</w:t>
            </w:r>
            <w:r w:rsidRPr="00690CF2">
              <w:rPr>
                <w:sz w:val="28"/>
                <w:highlight w:val="yellow"/>
                <w:cs/>
              </w:rPr>
              <w:t xml:space="preserve"> น.</w:t>
            </w:r>
          </w:p>
        </w:tc>
      </w:tr>
      <w:tr w:rsidR="00221473" w:rsidRPr="00690CF2" w14:paraId="660CA091" w14:textId="77777777" w:rsidTr="008D5108">
        <w:trPr>
          <w:trHeight w:val="432"/>
          <w:jc w:val="center"/>
        </w:trPr>
        <w:tc>
          <w:tcPr>
            <w:tcW w:w="805" w:type="dxa"/>
          </w:tcPr>
          <w:p w14:paraId="157D3301" w14:textId="17DE6DC7" w:rsidR="00221473" w:rsidRPr="00690CF2" w:rsidRDefault="00221473" w:rsidP="00221473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</w:rPr>
              <w:t>2</w:t>
            </w:r>
          </w:p>
        </w:tc>
        <w:tc>
          <w:tcPr>
            <w:tcW w:w="2160" w:type="dxa"/>
          </w:tcPr>
          <w:p w14:paraId="7F1A5D8A" w14:textId="77777777" w:rsidR="00221473" w:rsidRPr="00690CF2" w:rsidRDefault="00221473" w:rsidP="00221473">
            <w:pPr>
              <w:ind w:left="-824" w:firstLine="824"/>
              <w:rPr>
                <w:sz w:val="28"/>
                <w:highlight w:val="yellow"/>
                <w:cs/>
              </w:rPr>
            </w:pPr>
          </w:p>
        </w:tc>
        <w:tc>
          <w:tcPr>
            <w:tcW w:w="1980" w:type="dxa"/>
          </w:tcPr>
          <w:p w14:paraId="31836F78" w14:textId="6A59A52F" w:rsidR="00221473" w:rsidRPr="00690CF2" w:rsidRDefault="00221473" w:rsidP="00221473">
            <w:pPr>
              <w:ind w:left="-824" w:firstLine="824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</w:rPr>
              <w:t>641790004065-0</w:t>
            </w:r>
          </w:p>
        </w:tc>
        <w:tc>
          <w:tcPr>
            <w:tcW w:w="2250" w:type="dxa"/>
          </w:tcPr>
          <w:p w14:paraId="1A581DA5" w14:textId="5A28EC60" w:rsidR="00221473" w:rsidRPr="00690CF2" w:rsidRDefault="00221473" w:rsidP="00221473">
            <w:pPr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  <w:cs/>
              </w:rPr>
              <w:t>นางสาวกชกร ดวงภักดี</w:t>
            </w:r>
          </w:p>
        </w:tc>
        <w:tc>
          <w:tcPr>
            <w:tcW w:w="810" w:type="dxa"/>
          </w:tcPr>
          <w:p w14:paraId="4F241CE4" w14:textId="5937443D" w:rsidR="00221473" w:rsidRPr="00690CF2" w:rsidRDefault="00221473" w:rsidP="00221473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  <w:cs/>
              </w:rPr>
              <w:t>1</w:t>
            </w:r>
          </w:p>
        </w:tc>
        <w:tc>
          <w:tcPr>
            <w:tcW w:w="1170" w:type="dxa"/>
          </w:tcPr>
          <w:p w14:paraId="41760E9F" w14:textId="103B5477" w:rsidR="00221473" w:rsidRPr="00690CF2" w:rsidRDefault="00221473" w:rsidP="00221473">
            <w:pPr>
              <w:jc w:val="center"/>
              <w:rPr>
                <w:sz w:val="28"/>
                <w:highlight w:val="yellow"/>
              </w:rPr>
            </w:pPr>
          </w:p>
        </w:tc>
        <w:tc>
          <w:tcPr>
            <w:tcW w:w="1620" w:type="dxa"/>
          </w:tcPr>
          <w:p w14:paraId="691BAEC5" w14:textId="77777777" w:rsidR="00221473" w:rsidRPr="00690CF2" w:rsidRDefault="00221473" w:rsidP="00221473">
            <w:pPr>
              <w:jc w:val="center"/>
              <w:rPr>
                <w:sz w:val="28"/>
                <w:highlight w:val="yellow"/>
              </w:rPr>
            </w:pPr>
          </w:p>
        </w:tc>
      </w:tr>
      <w:tr w:rsidR="00221473" w:rsidRPr="00690CF2" w14:paraId="36548303" w14:textId="77777777" w:rsidTr="008D5108">
        <w:trPr>
          <w:trHeight w:val="507"/>
          <w:jc w:val="center"/>
        </w:trPr>
        <w:tc>
          <w:tcPr>
            <w:tcW w:w="805" w:type="dxa"/>
          </w:tcPr>
          <w:p w14:paraId="2A7F7CAF" w14:textId="4B2636AC" w:rsidR="00221473" w:rsidRPr="00690CF2" w:rsidRDefault="00221473" w:rsidP="00221473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</w:rPr>
              <w:t>3</w:t>
            </w:r>
          </w:p>
        </w:tc>
        <w:tc>
          <w:tcPr>
            <w:tcW w:w="2160" w:type="dxa"/>
            <w:vAlign w:val="center"/>
          </w:tcPr>
          <w:p w14:paraId="77DF1239" w14:textId="7415C886" w:rsidR="00221473" w:rsidRPr="00690CF2" w:rsidRDefault="00221473" w:rsidP="00221473">
            <w:pPr>
              <w:ind w:left="-824" w:firstLine="824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  <w:cs/>
              </w:rPr>
              <w:t>บ้านนาคูพัฒนา กรป.กลางอุปถัมภ์</w:t>
            </w:r>
          </w:p>
        </w:tc>
        <w:tc>
          <w:tcPr>
            <w:tcW w:w="1980" w:type="dxa"/>
          </w:tcPr>
          <w:p w14:paraId="43CB0DF1" w14:textId="1912BA19" w:rsidR="00221473" w:rsidRPr="00690CF2" w:rsidRDefault="00221473" w:rsidP="00221473">
            <w:pPr>
              <w:ind w:left="-824" w:firstLine="824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</w:rPr>
              <w:t>641790004020-5</w:t>
            </w:r>
          </w:p>
        </w:tc>
        <w:tc>
          <w:tcPr>
            <w:tcW w:w="2250" w:type="dxa"/>
          </w:tcPr>
          <w:p w14:paraId="5FE2AC7E" w14:textId="7E7A0740" w:rsidR="00221473" w:rsidRPr="00690CF2" w:rsidRDefault="00221473" w:rsidP="00221473">
            <w:pPr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  <w:cs/>
              </w:rPr>
              <w:t>นางสาวกัญติกา จรัสแผ้ว</w:t>
            </w:r>
          </w:p>
        </w:tc>
        <w:tc>
          <w:tcPr>
            <w:tcW w:w="810" w:type="dxa"/>
          </w:tcPr>
          <w:p w14:paraId="25F8805F" w14:textId="3841AF87" w:rsidR="00221473" w:rsidRPr="00690CF2" w:rsidRDefault="00221473" w:rsidP="00221473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  <w:cs/>
              </w:rPr>
              <w:t>1</w:t>
            </w:r>
          </w:p>
        </w:tc>
        <w:tc>
          <w:tcPr>
            <w:tcW w:w="1170" w:type="dxa"/>
          </w:tcPr>
          <w:p w14:paraId="160044BA" w14:textId="06FB7990" w:rsidR="00221473" w:rsidRPr="00690CF2" w:rsidRDefault="00B74AAD" w:rsidP="00221473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rFonts w:hint="cs"/>
                <w:sz w:val="28"/>
                <w:highlight w:val="yellow"/>
                <w:cs/>
              </w:rPr>
              <w:t>17 พ.ย. 64</w:t>
            </w:r>
          </w:p>
        </w:tc>
        <w:tc>
          <w:tcPr>
            <w:tcW w:w="1620" w:type="dxa"/>
          </w:tcPr>
          <w:p w14:paraId="23595D14" w14:textId="5954BC30" w:rsidR="00221473" w:rsidRPr="00690CF2" w:rsidRDefault="00221473" w:rsidP="00221473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  <w:cs/>
              </w:rPr>
              <w:t>10.30-12.00 น.</w:t>
            </w:r>
          </w:p>
        </w:tc>
      </w:tr>
      <w:tr w:rsidR="00221473" w:rsidRPr="00690CF2" w14:paraId="6F1860BC" w14:textId="77777777" w:rsidTr="008D5108">
        <w:trPr>
          <w:trHeight w:val="432"/>
          <w:jc w:val="center"/>
        </w:trPr>
        <w:tc>
          <w:tcPr>
            <w:tcW w:w="805" w:type="dxa"/>
          </w:tcPr>
          <w:p w14:paraId="1EFE7BAF" w14:textId="140C33FC" w:rsidR="00221473" w:rsidRPr="00690CF2" w:rsidRDefault="00221473" w:rsidP="00221473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</w:rPr>
              <w:t>4</w:t>
            </w:r>
          </w:p>
        </w:tc>
        <w:tc>
          <w:tcPr>
            <w:tcW w:w="2160" w:type="dxa"/>
          </w:tcPr>
          <w:p w14:paraId="23DBB920" w14:textId="40C6C0E0" w:rsidR="00221473" w:rsidRPr="00690CF2" w:rsidRDefault="00221473" w:rsidP="00221473">
            <w:pPr>
              <w:ind w:left="-824" w:firstLine="824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  <w:cs/>
              </w:rPr>
              <w:t xml:space="preserve">เต่างอยพัฒนศึกษา </w:t>
            </w:r>
          </w:p>
        </w:tc>
        <w:tc>
          <w:tcPr>
            <w:tcW w:w="1980" w:type="dxa"/>
          </w:tcPr>
          <w:p w14:paraId="3F59BE37" w14:textId="43A077F4" w:rsidR="00221473" w:rsidRPr="00690CF2" w:rsidRDefault="00221473" w:rsidP="00221473">
            <w:pPr>
              <w:ind w:left="-824" w:firstLine="824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</w:rPr>
              <w:t>641790004029-6</w:t>
            </w:r>
          </w:p>
        </w:tc>
        <w:tc>
          <w:tcPr>
            <w:tcW w:w="2250" w:type="dxa"/>
          </w:tcPr>
          <w:p w14:paraId="70E329A8" w14:textId="7E26ACAB" w:rsidR="00221473" w:rsidRPr="00690CF2" w:rsidRDefault="00221473" w:rsidP="00221473">
            <w:pPr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  <w:cs/>
              </w:rPr>
              <w:t>นางสาวเนตรชนก  ฮังชัย</w:t>
            </w:r>
          </w:p>
        </w:tc>
        <w:tc>
          <w:tcPr>
            <w:tcW w:w="810" w:type="dxa"/>
          </w:tcPr>
          <w:p w14:paraId="3EB5392C" w14:textId="4AF79FF0" w:rsidR="00221473" w:rsidRPr="00690CF2" w:rsidRDefault="00221473" w:rsidP="00221473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  <w:cs/>
              </w:rPr>
              <w:t>1</w:t>
            </w:r>
          </w:p>
        </w:tc>
        <w:tc>
          <w:tcPr>
            <w:tcW w:w="1170" w:type="dxa"/>
          </w:tcPr>
          <w:p w14:paraId="55C1FE87" w14:textId="7873307F" w:rsidR="00221473" w:rsidRPr="00690CF2" w:rsidRDefault="00B74AAD" w:rsidP="00221473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rFonts w:hint="cs"/>
                <w:sz w:val="28"/>
                <w:highlight w:val="yellow"/>
                <w:cs/>
              </w:rPr>
              <w:t>17 พ.ย. 64</w:t>
            </w:r>
          </w:p>
        </w:tc>
        <w:tc>
          <w:tcPr>
            <w:tcW w:w="1620" w:type="dxa"/>
          </w:tcPr>
          <w:p w14:paraId="0E4E5B7C" w14:textId="1F6FABD5" w:rsidR="00221473" w:rsidRPr="00690CF2" w:rsidRDefault="00221473" w:rsidP="00221473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</w:rPr>
              <w:t>13.00-1</w:t>
            </w:r>
            <w:r w:rsidRPr="00690CF2">
              <w:rPr>
                <w:sz w:val="28"/>
                <w:highlight w:val="yellow"/>
                <w:cs/>
              </w:rPr>
              <w:t>4</w:t>
            </w:r>
            <w:r w:rsidRPr="00690CF2">
              <w:rPr>
                <w:sz w:val="28"/>
                <w:highlight w:val="yellow"/>
              </w:rPr>
              <w:t>.</w:t>
            </w:r>
            <w:r w:rsidRPr="00690CF2">
              <w:rPr>
                <w:sz w:val="28"/>
                <w:highlight w:val="yellow"/>
                <w:cs/>
              </w:rPr>
              <w:t>3</w:t>
            </w:r>
            <w:r w:rsidRPr="00690CF2">
              <w:rPr>
                <w:sz w:val="28"/>
                <w:highlight w:val="yellow"/>
              </w:rPr>
              <w:t>0</w:t>
            </w:r>
            <w:r w:rsidRPr="00690CF2">
              <w:rPr>
                <w:sz w:val="28"/>
                <w:highlight w:val="yellow"/>
                <w:cs/>
              </w:rPr>
              <w:t xml:space="preserve"> น.</w:t>
            </w:r>
          </w:p>
        </w:tc>
      </w:tr>
      <w:tr w:rsidR="00221473" w:rsidRPr="00690CF2" w14:paraId="396595FE" w14:textId="6A891661" w:rsidTr="008D5108">
        <w:trPr>
          <w:trHeight w:val="432"/>
          <w:jc w:val="center"/>
        </w:trPr>
        <w:tc>
          <w:tcPr>
            <w:tcW w:w="805" w:type="dxa"/>
          </w:tcPr>
          <w:p w14:paraId="60C6FE20" w14:textId="4A6CAE21" w:rsidR="00221473" w:rsidRPr="00690CF2" w:rsidRDefault="00221473" w:rsidP="00221473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</w:rPr>
              <w:t>5</w:t>
            </w:r>
          </w:p>
        </w:tc>
        <w:tc>
          <w:tcPr>
            <w:tcW w:w="2160" w:type="dxa"/>
          </w:tcPr>
          <w:p w14:paraId="20F1D8E8" w14:textId="582D3DC0" w:rsidR="00221473" w:rsidRPr="00690CF2" w:rsidRDefault="00221473" w:rsidP="00221473">
            <w:pPr>
              <w:ind w:left="-824" w:firstLine="824"/>
              <w:rPr>
                <w:sz w:val="28"/>
                <w:highlight w:val="yellow"/>
                <w:cs/>
              </w:rPr>
            </w:pPr>
          </w:p>
        </w:tc>
        <w:tc>
          <w:tcPr>
            <w:tcW w:w="1980" w:type="dxa"/>
          </w:tcPr>
          <w:p w14:paraId="3040CB05" w14:textId="2CBB24F1" w:rsidR="00221473" w:rsidRPr="00690CF2" w:rsidRDefault="00221473" w:rsidP="00221473">
            <w:pPr>
              <w:ind w:left="-824" w:firstLine="824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</w:rPr>
              <w:t>641790004023-9</w:t>
            </w:r>
          </w:p>
        </w:tc>
        <w:tc>
          <w:tcPr>
            <w:tcW w:w="2250" w:type="dxa"/>
          </w:tcPr>
          <w:p w14:paraId="7A04E0A7" w14:textId="2284FF1B" w:rsidR="00221473" w:rsidRPr="00690CF2" w:rsidRDefault="00221473" w:rsidP="00221473">
            <w:pPr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  <w:cs/>
              </w:rPr>
              <w:t>นายยศธพรชัย  คำทะเนตร</w:t>
            </w:r>
          </w:p>
        </w:tc>
        <w:tc>
          <w:tcPr>
            <w:tcW w:w="810" w:type="dxa"/>
          </w:tcPr>
          <w:p w14:paraId="60367748" w14:textId="18BFA87C" w:rsidR="00221473" w:rsidRPr="00690CF2" w:rsidRDefault="00221473" w:rsidP="00221473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  <w:cs/>
              </w:rPr>
              <w:t>1</w:t>
            </w:r>
          </w:p>
        </w:tc>
        <w:tc>
          <w:tcPr>
            <w:tcW w:w="1170" w:type="dxa"/>
          </w:tcPr>
          <w:p w14:paraId="24610766" w14:textId="495F185D" w:rsidR="00221473" w:rsidRPr="00690CF2" w:rsidRDefault="00221473" w:rsidP="00221473">
            <w:pPr>
              <w:jc w:val="center"/>
              <w:rPr>
                <w:sz w:val="28"/>
                <w:highlight w:val="yellow"/>
              </w:rPr>
            </w:pPr>
          </w:p>
        </w:tc>
        <w:tc>
          <w:tcPr>
            <w:tcW w:w="1620" w:type="dxa"/>
          </w:tcPr>
          <w:p w14:paraId="282C7802" w14:textId="1A1FC799" w:rsidR="00221473" w:rsidRPr="00690CF2" w:rsidRDefault="00221473" w:rsidP="00221473">
            <w:pPr>
              <w:jc w:val="center"/>
              <w:rPr>
                <w:sz w:val="28"/>
                <w:highlight w:val="yellow"/>
                <w:cs/>
              </w:rPr>
            </w:pPr>
          </w:p>
        </w:tc>
      </w:tr>
      <w:tr w:rsidR="00221473" w:rsidRPr="00690CF2" w14:paraId="06E8A1BA" w14:textId="2F969F0A" w:rsidTr="008D5108">
        <w:trPr>
          <w:trHeight w:val="432"/>
          <w:jc w:val="center"/>
        </w:trPr>
        <w:tc>
          <w:tcPr>
            <w:tcW w:w="805" w:type="dxa"/>
          </w:tcPr>
          <w:p w14:paraId="0938051F" w14:textId="14927C8B" w:rsidR="00221473" w:rsidRPr="00690CF2" w:rsidRDefault="00221473" w:rsidP="00221473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  <w:cs/>
              </w:rPr>
              <w:t>๖</w:t>
            </w:r>
          </w:p>
        </w:tc>
        <w:tc>
          <w:tcPr>
            <w:tcW w:w="2160" w:type="dxa"/>
          </w:tcPr>
          <w:p w14:paraId="1AF9654E" w14:textId="2861D246" w:rsidR="00221473" w:rsidRPr="00690CF2" w:rsidRDefault="00221473" w:rsidP="00221473">
            <w:pPr>
              <w:ind w:left="-824" w:firstLine="824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  <w:cs/>
              </w:rPr>
              <w:t>คำบงพิทยาคม</w:t>
            </w:r>
          </w:p>
        </w:tc>
        <w:tc>
          <w:tcPr>
            <w:tcW w:w="1980" w:type="dxa"/>
          </w:tcPr>
          <w:p w14:paraId="6437980F" w14:textId="11BFD953" w:rsidR="00221473" w:rsidRPr="00690CF2" w:rsidRDefault="00221473" w:rsidP="00221473">
            <w:pPr>
              <w:ind w:left="-824" w:firstLine="824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</w:rPr>
              <w:t>621770001053-5</w:t>
            </w:r>
          </w:p>
        </w:tc>
        <w:tc>
          <w:tcPr>
            <w:tcW w:w="2250" w:type="dxa"/>
          </w:tcPr>
          <w:p w14:paraId="58AB9864" w14:textId="0800F94E" w:rsidR="00221473" w:rsidRPr="00690CF2" w:rsidRDefault="00221473" w:rsidP="00221473">
            <w:pPr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  <w:cs/>
              </w:rPr>
              <w:t>นายภูวนัตถ์ นาคประดิษฐ์</w:t>
            </w:r>
          </w:p>
        </w:tc>
        <w:tc>
          <w:tcPr>
            <w:tcW w:w="810" w:type="dxa"/>
          </w:tcPr>
          <w:p w14:paraId="02BE5E97" w14:textId="2868E8FF" w:rsidR="00221473" w:rsidRPr="00690CF2" w:rsidRDefault="00221473" w:rsidP="00221473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  <w:cs/>
              </w:rPr>
              <w:t>3</w:t>
            </w:r>
          </w:p>
        </w:tc>
        <w:tc>
          <w:tcPr>
            <w:tcW w:w="1170" w:type="dxa"/>
          </w:tcPr>
          <w:p w14:paraId="5928A256" w14:textId="76187843" w:rsidR="00221473" w:rsidRPr="00690CF2" w:rsidRDefault="00B74AAD" w:rsidP="00221473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rFonts w:hint="cs"/>
                <w:sz w:val="28"/>
                <w:highlight w:val="yellow"/>
                <w:cs/>
              </w:rPr>
              <w:t>17 พ.ย. 64</w:t>
            </w:r>
          </w:p>
        </w:tc>
        <w:tc>
          <w:tcPr>
            <w:tcW w:w="1620" w:type="dxa"/>
          </w:tcPr>
          <w:p w14:paraId="40600AF0" w14:textId="34A3C9BF" w:rsidR="00221473" w:rsidRPr="00690CF2" w:rsidRDefault="00221473" w:rsidP="00221473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  <w:cs/>
              </w:rPr>
              <w:t>14.30-16.00น.</w:t>
            </w:r>
          </w:p>
        </w:tc>
      </w:tr>
      <w:tr w:rsidR="00F52BAB" w:rsidRPr="00690CF2" w14:paraId="05F6FD71" w14:textId="4E460284" w:rsidTr="008D5108">
        <w:trPr>
          <w:trHeight w:val="432"/>
          <w:jc w:val="center"/>
        </w:trPr>
        <w:tc>
          <w:tcPr>
            <w:tcW w:w="805" w:type="dxa"/>
          </w:tcPr>
          <w:p w14:paraId="2590FFF0" w14:textId="4DF2BEDB" w:rsidR="00F52BAB" w:rsidRPr="00690CF2" w:rsidRDefault="00F52BAB" w:rsidP="00F52BAB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</w:rPr>
              <w:t>7</w:t>
            </w:r>
          </w:p>
        </w:tc>
        <w:tc>
          <w:tcPr>
            <w:tcW w:w="2160" w:type="dxa"/>
          </w:tcPr>
          <w:p w14:paraId="3B0CB65F" w14:textId="14AD444F" w:rsidR="00F52BAB" w:rsidRPr="00690CF2" w:rsidRDefault="00F52BAB" w:rsidP="00F52BAB">
            <w:pPr>
              <w:ind w:left="-824" w:firstLine="824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  <w:cs/>
              </w:rPr>
              <w:t>เขาวงพิทยาคาร</w:t>
            </w:r>
          </w:p>
        </w:tc>
        <w:tc>
          <w:tcPr>
            <w:tcW w:w="1980" w:type="dxa"/>
          </w:tcPr>
          <w:p w14:paraId="06319EE1" w14:textId="1EC2B0E2" w:rsidR="00F52BAB" w:rsidRPr="00690CF2" w:rsidRDefault="00F52BAB" w:rsidP="00F52BAB">
            <w:pPr>
              <w:ind w:left="-824" w:firstLine="824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</w:rPr>
              <w:t>641790004067-6</w:t>
            </w:r>
          </w:p>
        </w:tc>
        <w:tc>
          <w:tcPr>
            <w:tcW w:w="2250" w:type="dxa"/>
          </w:tcPr>
          <w:p w14:paraId="6B58903D" w14:textId="2E087EBB" w:rsidR="00F52BAB" w:rsidRPr="00690CF2" w:rsidRDefault="00F52BAB" w:rsidP="00F52BAB">
            <w:pPr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  <w:cs/>
              </w:rPr>
              <w:t>นางสาวปนัดดา เพชรวิชิต</w:t>
            </w:r>
          </w:p>
        </w:tc>
        <w:tc>
          <w:tcPr>
            <w:tcW w:w="810" w:type="dxa"/>
          </w:tcPr>
          <w:p w14:paraId="0C476968" w14:textId="16F2A15B" w:rsidR="00F52BAB" w:rsidRPr="00690CF2" w:rsidRDefault="00F52BAB" w:rsidP="00F52BAB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  <w:cs/>
              </w:rPr>
              <w:t>1</w:t>
            </w:r>
          </w:p>
        </w:tc>
        <w:tc>
          <w:tcPr>
            <w:tcW w:w="1170" w:type="dxa"/>
          </w:tcPr>
          <w:p w14:paraId="1A9FF7ED" w14:textId="5FA3F0BF" w:rsidR="00F52BAB" w:rsidRPr="00690CF2" w:rsidRDefault="00B74AAD" w:rsidP="00F52BAB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rFonts w:hint="cs"/>
                <w:sz w:val="28"/>
                <w:highlight w:val="yellow"/>
                <w:cs/>
              </w:rPr>
              <w:t>18 พ.ย. 64</w:t>
            </w:r>
          </w:p>
        </w:tc>
        <w:tc>
          <w:tcPr>
            <w:tcW w:w="1620" w:type="dxa"/>
          </w:tcPr>
          <w:p w14:paraId="6EDB6023" w14:textId="18611A25" w:rsidR="00F52BAB" w:rsidRPr="00690CF2" w:rsidRDefault="00F52BAB" w:rsidP="00F52BAB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</w:rPr>
              <w:t>0</w:t>
            </w:r>
            <w:r w:rsidRPr="00690CF2">
              <w:rPr>
                <w:sz w:val="28"/>
                <w:highlight w:val="yellow"/>
                <w:cs/>
              </w:rPr>
              <w:t>8</w:t>
            </w:r>
            <w:r w:rsidRPr="00690CF2">
              <w:rPr>
                <w:sz w:val="28"/>
                <w:highlight w:val="yellow"/>
              </w:rPr>
              <w:t>.</w:t>
            </w:r>
            <w:r w:rsidRPr="00690CF2">
              <w:rPr>
                <w:sz w:val="28"/>
                <w:highlight w:val="yellow"/>
                <w:cs/>
              </w:rPr>
              <w:t>3</w:t>
            </w:r>
            <w:r w:rsidRPr="00690CF2">
              <w:rPr>
                <w:sz w:val="28"/>
                <w:highlight w:val="yellow"/>
              </w:rPr>
              <w:t>0-1</w:t>
            </w:r>
            <w:r w:rsidRPr="00690CF2">
              <w:rPr>
                <w:sz w:val="28"/>
                <w:highlight w:val="yellow"/>
                <w:cs/>
              </w:rPr>
              <w:t>0</w:t>
            </w:r>
            <w:r w:rsidRPr="00690CF2">
              <w:rPr>
                <w:sz w:val="28"/>
                <w:highlight w:val="yellow"/>
              </w:rPr>
              <w:t>.</w:t>
            </w:r>
            <w:r w:rsidRPr="00690CF2">
              <w:rPr>
                <w:sz w:val="28"/>
                <w:highlight w:val="yellow"/>
                <w:cs/>
              </w:rPr>
              <w:t>3</w:t>
            </w:r>
            <w:r w:rsidRPr="00690CF2">
              <w:rPr>
                <w:sz w:val="28"/>
                <w:highlight w:val="yellow"/>
              </w:rPr>
              <w:t>0</w:t>
            </w:r>
            <w:r w:rsidRPr="00690CF2">
              <w:rPr>
                <w:sz w:val="28"/>
                <w:highlight w:val="yellow"/>
                <w:cs/>
              </w:rPr>
              <w:t xml:space="preserve"> น.</w:t>
            </w:r>
          </w:p>
        </w:tc>
      </w:tr>
      <w:tr w:rsidR="00F52BAB" w:rsidRPr="00690CF2" w14:paraId="3227852F" w14:textId="77777777" w:rsidTr="008D5108">
        <w:trPr>
          <w:trHeight w:val="432"/>
          <w:jc w:val="center"/>
        </w:trPr>
        <w:tc>
          <w:tcPr>
            <w:tcW w:w="805" w:type="dxa"/>
          </w:tcPr>
          <w:p w14:paraId="5E087394" w14:textId="745171DB" w:rsidR="00F52BAB" w:rsidRPr="00690CF2" w:rsidRDefault="00F52BAB" w:rsidP="00F52BAB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</w:rPr>
              <w:t>8</w:t>
            </w:r>
          </w:p>
        </w:tc>
        <w:tc>
          <w:tcPr>
            <w:tcW w:w="2160" w:type="dxa"/>
          </w:tcPr>
          <w:p w14:paraId="02603471" w14:textId="23707B1B" w:rsidR="00F52BAB" w:rsidRPr="00690CF2" w:rsidRDefault="00F52BAB" w:rsidP="00F52BAB">
            <w:pPr>
              <w:ind w:left="-824" w:firstLine="824"/>
              <w:rPr>
                <w:sz w:val="28"/>
                <w:highlight w:val="yellow"/>
                <w:cs/>
              </w:rPr>
            </w:pPr>
          </w:p>
        </w:tc>
        <w:tc>
          <w:tcPr>
            <w:tcW w:w="1980" w:type="dxa"/>
          </w:tcPr>
          <w:p w14:paraId="77905367" w14:textId="6A693607" w:rsidR="00F52BAB" w:rsidRPr="00690CF2" w:rsidRDefault="00F52BAB" w:rsidP="00F52BAB">
            <w:pPr>
              <w:ind w:left="-824" w:firstLine="824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</w:rPr>
              <w:t>621770001011-3</w:t>
            </w:r>
          </w:p>
        </w:tc>
        <w:tc>
          <w:tcPr>
            <w:tcW w:w="2250" w:type="dxa"/>
          </w:tcPr>
          <w:p w14:paraId="0546D1D5" w14:textId="614A9E01" w:rsidR="00F52BAB" w:rsidRPr="00690CF2" w:rsidRDefault="00F52BAB" w:rsidP="00F52BAB">
            <w:pPr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  <w:cs/>
              </w:rPr>
              <w:t>นายธนวัฒน์ เรืองไชย</w:t>
            </w:r>
          </w:p>
        </w:tc>
        <w:tc>
          <w:tcPr>
            <w:tcW w:w="810" w:type="dxa"/>
          </w:tcPr>
          <w:p w14:paraId="5CDA93DA" w14:textId="10C786DD" w:rsidR="00F52BAB" w:rsidRPr="00690CF2" w:rsidRDefault="00F52BAB" w:rsidP="00F52BAB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  <w:cs/>
              </w:rPr>
              <w:t>3</w:t>
            </w:r>
          </w:p>
        </w:tc>
        <w:tc>
          <w:tcPr>
            <w:tcW w:w="1170" w:type="dxa"/>
          </w:tcPr>
          <w:p w14:paraId="736DFCDE" w14:textId="2AA37C0C" w:rsidR="00F52BAB" w:rsidRPr="00690CF2" w:rsidRDefault="00F52BAB" w:rsidP="00F52BAB">
            <w:pPr>
              <w:jc w:val="center"/>
              <w:rPr>
                <w:sz w:val="28"/>
                <w:highlight w:val="yellow"/>
              </w:rPr>
            </w:pPr>
          </w:p>
        </w:tc>
        <w:tc>
          <w:tcPr>
            <w:tcW w:w="1620" w:type="dxa"/>
          </w:tcPr>
          <w:p w14:paraId="5D8AD558" w14:textId="1160C33E" w:rsidR="00F52BAB" w:rsidRPr="00690CF2" w:rsidRDefault="00F52BAB" w:rsidP="00F52BAB">
            <w:pPr>
              <w:jc w:val="center"/>
              <w:rPr>
                <w:sz w:val="28"/>
                <w:highlight w:val="yellow"/>
              </w:rPr>
            </w:pPr>
          </w:p>
        </w:tc>
      </w:tr>
      <w:tr w:rsidR="00F52BAB" w:rsidRPr="00690CF2" w14:paraId="07ED9A60" w14:textId="77777777" w:rsidTr="008D5108">
        <w:trPr>
          <w:trHeight w:val="432"/>
          <w:jc w:val="center"/>
        </w:trPr>
        <w:tc>
          <w:tcPr>
            <w:tcW w:w="805" w:type="dxa"/>
          </w:tcPr>
          <w:p w14:paraId="3BDABF65" w14:textId="0922C863" w:rsidR="00F52BAB" w:rsidRPr="00690CF2" w:rsidRDefault="00F52BAB" w:rsidP="00F52BAB">
            <w:pPr>
              <w:jc w:val="center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</w:rPr>
              <w:t>9</w:t>
            </w:r>
          </w:p>
        </w:tc>
        <w:tc>
          <w:tcPr>
            <w:tcW w:w="2160" w:type="dxa"/>
          </w:tcPr>
          <w:p w14:paraId="09344DDC" w14:textId="0FC9EA3D" w:rsidR="00F52BAB" w:rsidRPr="00690CF2" w:rsidRDefault="00F52BAB" w:rsidP="00F52BAB">
            <w:pPr>
              <w:ind w:left="-824" w:firstLine="824"/>
              <w:rPr>
                <w:sz w:val="28"/>
                <w:highlight w:val="yellow"/>
                <w:cs/>
              </w:rPr>
            </w:pPr>
          </w:p>
        </w:tc>
        <w:tc>
          <w:tcPr>
            <w:tcW w:w="1980" w:type="dxa"/>
          </w:tcPr>
          <w:p w14:paraId="51ED5CC2" w14:textId="069C890C" w:rsidR="00F52BAB" w:rsidRPr="00690CF2" w:rsidRDefault="00F52BAB" w:rsidP="00F52BAB">
            <w:pPr>
              <w:ind w:left="-824" w:firstLine="824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</w:rPr>
              <w:t>621770001065-9</w:t>
            </w:r>
          </w:p>
        </w:tc>
        <w:tc>
          <w:tcPr>
            <w:tcW w:w="2250" w:type="dxa"/>
          </w:tcPr>
          <w:p w14:paraId="1A0C5ADE" w14:textId="3E424E6D" w:rsidR="00F52BAB" w:rsidRPr="00690CF2" w:rsidRDefault="00F52BAB" w:rsidP="00F52BAB">
            <w:pPr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  <w:cs/>
              </w:rPr>
              <w:t>นายทรงพล ริระสาย</w:t>
            </w:r>
          </w:p>
        </w:tc>
        <w:tc>
          <w:tcPr>
            <w:tcW w:w="810" w:type="dxa"/>
          </w:tcPr>
          <w:p w14:paraId="30C19833" w14:textId="518D88E7" w:rsidR="00F52BAB" w:rsidRPr="00690CF2" w:rsidRDefault="00F52BAB" w:rsidP="00F52BAB">
            <w:pPr>
              <w:jc w:val="center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  <w:cs/>
              </w:rPr>
              <w:t>3</w:t>
            </w:r>
          </w:p>
        </w:tc>
        <w:tc>
          <w:tcPr>
            <w:tcW w:w="1170" w:type="dxa"/>
          </w:tcPr>
          <w:p w14:paraId="0582C1C2" w14:textId="4866F493" w:rsidR="00F52BAB" w:rsidRPr="00690CF2" w:rsidRDefault="00F52BAB" w:rsidP="00F52BAB">
            <w:pPr>
              <w:jc w:val="center"/>
              <w:rPr>
                <w:sz w:val="28"/>
                <w:highlight w:val="yellow"/>
                <w:cs/>
              </w:rPr>
            </w:pPr>
          </w:p>
        </w:tc>
        <w:tc>
          <w:tcPr>
            <w:tcW w:w="1620" w:type="dxa"/>
          </w:tcPr>
          <w:p w14:paraId="044FE415" w14:textId="482EC976" w:rsidR="00F52BAB" w:rsidRPr="00690CF2" w:rsidRDefault="00F52BAB" w:rsidP="00F52BAB">
            <w:pPr>
              <w:jc w:val="center"/>
              <w:rPr>
                <w:sz w:val="28"/>
                <w:highlight w:val="yellow"/>
              </w:rPr>
            </w:pPr>
          </w:p>
        </w:tc>
      </w:tr>
      <w:tr w:rsidR="0087366F" w:rsidRPr="00690CF2" w14:paraId="427BA5C8" w14:textId="77777777" w:rsidTr="008D5108">
        <w:trPr>
          <w:trHeight w:val="432"/>
          <w:jc w:val="center"/>
        </w:trPr>
        <w:tc>
          <w:tcPr>
            <w:tcW w:w="805" w:type="dxa"/>
          </w:tcPr>
          <w:p w14:paraId="499E48DE" w14:textId="35B95071" w:rsidR="0087366F" w:rsidRPr="00690CF2" w:rsidRDefault="0087366F" w:rsidP="0087366F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</w:rPr>
              <w:t>10</w:t>
            </w:r>
          </w:p>
        </w:tc>
        <w:tc>
          <w:tcPr>
            <w:tcW w:w="2160" w:type="dxa"/>
          </w:tcPr>
          <w:p w14:paraId="585E479D" w14:textId="1D80A302" w:rsidR="0087366F" w:rsidRPr="00690CF2" w:rsidRDefault="0087366F" w:rsidP="0087366F">
            <w:pPr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  <w:cs/>
              </w:rPr>
              <w:t>หนองอีบุตรไพรเวทย์</w:t>
            </w:r>
          </w:p>
        </w:tc>
        <w:tc>
          <w:tcPr>
            <w:tcW w:w="1980" w:type="dxa"/>
            <w:vAlign w:val="bottom"/>
          </w:tcPr>
          <w:p w14:paraId="33EE249B" w14:textId="7BE65D60" w:rsidR="0087366F" w:rsidRPr="00690CF2" w:rsidRDefault="0087366F" w:rsidP="0087366F">
            <w:pPr>
              <w:ind w:left="-824" w:firstLine="824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</w:rPr>
              <w:t>631770002076-3</w:t>
            </w:r>
          </w:p>
        </w:tc>
        <w:tc>
          <w:tcPr>
            <w:tcW w:w="2250" w:type="dxa"/>
            <w:vAlign w:val="bottom"/>
          </w:tcPr>
          <w:p w14:paraId="51FF2E97" w14:textId="4F9936DE" w:rsidR="0087366F" w:rsidRPr="00690CF2" w:rsidRDefault="0087366F" w:rsidP="0087366F">
            <w:pPr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  <w:cs/>
              </w:rPr>
              <w:t>นายวารุวัฒน์ แสนนาเรียง</w:t>
            </w:r>
          </w:p>
        </w:tc>
        <w:tc>
          <w:tcPr>
            <w:tcW w:w="810" w:type="dxa"/>
          </w:tcPr>
          <w:p w14:paraId="17FD96E5" w14:textId="43DABA64" w:rsidR="0087366F" w:rsidRPr="00690CF2" w:rsidRDefault="0087366F" w:rsidP="0087366F">
            <w:pPr>
              <w:jc w:val="center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  <w:cs/>
              </w:rPr>
              <w:t>2</w:t>
            </w:r>
          </w:p>
        </w:tc>
        <w:tc>
          <w:tcPr>
            <w:tcW w:w="1170" w:type="dxa"/>
          </w:tcPr>
          <w:p w14:paraId="45AB405B" w14:textId="0B8915C6" w:rsidR="0087366F" w:rsidRPr="00690CF2" w:rsidRDefault="00B74AAD" w:rsidP="0087366F">
            <w:pPr>
              <w:jc w:val="center"/>
              <w:rPr>
                <w:sz w:val="28"/>
                <w:highlight w:val="yellow"/>
                <w:cs/>
              </w:rPr>
            </w:pPr>
            <w:r w:rsidRPr="00690CF2">
              <w:rPr>
                <w:rFonts w:hint="cs"/>
                <w:sz w:val="28"/>
                <w:highlight w:val="yellow"/>
                <w:cs/>
              </w:rPr>
              <w:t>18 พ.ย. 64</w:t>
            </w:r>
          </w:p>
        </w:tc>
        <w:tc>
          <w:tcPr>
            <w:tcW w:w="1620" w:type="dxa"/>
          </w:tcPr>
          <w:p w14:paraId="55D0B34E" w14:textId="29F0A4B3" w:rsidR="0087366F" w:rsidRPr="00690CF2" w:rsidRDefault="0087366F" w:rsidP="0087366F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  <w:cs/>
              </w:rPr>
              <w:t>10.30-12.00 น.</w:t>
            </w:r>
          </w:p>
        </w:tc>
      </w:tr>
      <w:tr w:rsidR="00B74AAD" w:rsidRPr="00690CF2" w14:paraId="4DAAF502" w14:textId="77777777" w:rsidTr="008D5108">
        <w:trPr>
          <w:trHeight w:val="432"/>
          <w:jc w:val="center"/>
        </w:trPr>
        <w:tc>
          <w:tcPr>
            <w:tcW w:w="805" w:type="dxa"/>
          </w:tcPr>
          <w:p w14:paraId="0F4C31B3" w14:textId="0D6BE995" w:rsidR="00B74AAD" w:rsidRPr="00690CF2" w:rsidRDefault="00B74AAD" w:rsidP="00B74AAD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</w:rPr>
              <w:t>11</w:t>
            </w:r>
          </w:p>
        </w:tc>
        <w:tc>
          <w:tcPr>
            <w:tcW w:w="2160" w:type="dxa"/>
          </w:tcPr>
          <w:p w14:paraId="791B6003" w14:textId="0F0F90F5" w:rsidR="00B74AAD" w:rsidRPr="00690CF2" w:rsidRDefault="00B74AAD" w:rsidP="00B74AAD">
            <w:pPr>
              <w:ind w:left="-824" w:firstLine="824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  <w:cs/>
              </w:rPr>
              <w:t>กุดปลาค้าวราษฎร์บำรุง</w:t>
            </w:r>
          </w:p>
        </w:tc>
        <w:tc>
          <w:tcPr>
            <w:tcW w:w="1980" w:type="dxa"/>
          </w:tcPr>
          <w:p w14:paraId="2A3F57F0" w14:textId="4BD9CFAF" w:rsidR="00B74AAD" w:rsidRPr="00690CF2" w:rsidRDefault="00B74AAD" w:rsidP="00B74AAD">
            <w:pPr>
              <w:ind w:left="-824" w:firstLine="824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</w:rPr>
              <w:t>641790004049-4</w:t>
            </w:r>
          </w:p>
        </w:tc>
        <w:tc>
          <w:tcPr>
            <w:tcW w:w="2250" w:type="dxa"/>
          </w:tcPr>
          <w:p w14:paraId="5B1D6DF9" w14:textId="7E0157DE" w:rsidR="00B74AAD" w:rsidRPr="00690CF2" w:rsidRDefault="00B74AAD" w:rsidP="00B74AAD">
            <w:pPr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  <w:cs/>
              </w:rPr>
              <w:t>นางสาวประถมาภรณ์ นิละม้าย</w:t>
            </w:r>
          </w:p>
        </w:tc>
        <w:tc>
          <w:tcPr>
            <w:tcW w:w="810" w:type="dxa"/>
          </w:tcPr>
          <w:p w14:paraId="6EA2E0AB" w14:textId="1494E40D" w:rsidR="00B74AAD" w:rsidRPr="00690CF2" w:rsidRDefault="00B74AAD" w:rsidP="00B74AAD">
            <w:pPr>
              <w:jc w:val="center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  <w:cs/>
              </w:rPr>
              <w:t>1</w:t>
            </w:r>
          </w:p>
        </w:tc>
        <w:tc>
          <w:tcPr>
            <w:tcW w:w="1170" w:type="dxa"/>
          </w:tcPr>
          <w:p w14:paraId="1310D6DB" w14:textId="2514FBD6" w:rsidR="00B74AAD" w:rsidRPr="00690CF2" w:rsidRDefault="00B74AAD" w:rsidP="00B74AAD">
            <w:pPr>
              <w:jc w:val="center"/>
              <w:rPr>
                <w:sz w:val="28"/>
                <w:highlight w:val="yellow"/>
                <w:cs/>
              </w:rPr>
            </w:pPr>
            <w:r w:rsidRPr="00690CF2">
              <w:rPr>
                <w:rFonts w:hint="cs"/>
                <w:sz w:val="28"/>
                <w:highlight w:val="yellow"/>
                <w:cs/>
              </w:rPr>
              <w:t>18 พ.ย. 64</w:t>
            </w:r>
          </w:p>
        </w:tc>
        <w:tc>
          <w:tcPr>
            <w:tcW w:w="1620" w:type="dxa"/>
          </w:tcPr>
          <w:p w14:paraId="080F4A88" w14:textId="4D0C4AC9" w:rsidR="00B74AAD" w:rsidRPr="00690CF2" w:rsidRDefault="00B74AAD" w:rsidP="00B74AAD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</w:rPr>
              <w:t>13.00-1</w:t>
            </w:r>
            <w:r w:rsidRPr="00690CF2">
              <w:rPr>
                <w:sz w:val="28"/>
                <w:highlight w:val="yellow"/>
                <w:cs/>
              </w:rPr>
              <w:t>4</w:t>
            </w:r>
            <w:r w:rsidRPr="00690CF2">
              <w:rPr>
                <w:sz w:val="28"/>
                <w:highlight w:val="yellow"/>
              </w:rPr>
              <w:t>.</w:t>
            </w:r>
            <w:r w:rsidRPr="00690CF2">
              <w:rPr>
                <w:sz w:val="28"/>
                <w:highlight w:val="yellow"/>
                <w:cs/>
              </w:rPr>
              <w:t>3</w:t>
            </w:r>
            <w:r w:rsidRPr="00690CF2">
              <w:rPr>
                <w:sz w:val="28"/>
                <w:highlight w:val="yellow"/>
              </w:rPr>
              <w:t>0</w:t>
            </w:r>
            <w:r w:rsidRPr="00690CF2">
              <w:rPr>
                <w:sz w:val="28"/>
                <w:highlight w:val="yellow"/>
                <w:cs/>
              </w:rPr>
              <w:t xml:space="preserve"> น.</w:t>
            </w:r>
          </w:p>
        </w:tc>
      </w:tr>
      <w:tr w:rsidR="00B74AAD" w:rsidRPr="00690CF2" w14:paraId="28267A1B" w14:textId="77777777" w:rsidTr="008D5108">
        <w:trPr>
          <w:trHeight w:val="432"/>
          <w:jc w:val="center"/>
        </w:trPr>
        <w:tc>
          <w:tcPr>
            <w:tcW w:w="805" w:type="dxa"/>
          </w:tcPr>
          <w:p w14:paraId="3DE18749" w14:textId="38838701" w:rsidR="00B74AAD" w:rsidRPr="00690CF2" w:rsidRDefault="00B74AAD" w:rsidP="006D4DE1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</w:rPr>
              <w:t>12</w:t>
            </w:r>
          </w:p>
        </w:tc>
        <w:tc>
          <w:tcPr>
            <w:tcW w:w="2160" w:type="dxa"/>
          </w:tcPr>
          <w:p w14:paraId="100FC6E7" w14:textId="77777777" w:rsidR="00B74AAD" w:rsidRPr="00690CF2" w:rsidRDefault="00B74AAD" w:rsidP="00B74AAD">
            <w:pPr>
              <w:ind w:left="-824" w:firstLine="824"/>
              <w:rPr>
                <w:sz w:val="28"/>
                <w:highlight w:val="yellow"/>
                <w:cs/>
              </w:rPr>
            </w:pPr>
          </w:p>
        </w:tc>
        <w:tc>
          <w:tcPr>
            <w:tcW w:w="1980" w:type="dxa"/>
            <w:vAlign w:val="bottom"/>
          </w:tcPr>
          <w:p w14:paraId="484E350E" w14:textId="67FAB37B" w:rsidR="00B74AAD" w:rsidRPr="00690CF2" w:rsidRDefault="00B74AAD" w:rsidP="00B74AAD">
            <w:pPr>
              <w:ind w:left="-824" w:firstLine="824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</w:rPr>
              <w:t>631770002028-4</w:t>
            </w:r>
          </w:p>
        </w:tc>
        <w:tc>
          <w:tcPr>
            <w:tcW w:w="2250" w:type="dxa"/>
            <w:vAlign w:val="bottom"/>
          </w:tcPr>
          <w:p w14:paraId="7B562935" w14:textId="17C46C00" w:rsidR="00B74AAD" w:rsidRPr="00690CF2" w:rsidRDefault="00B74AAD" w:rsidP="00B74AAD">
            <w:pPr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  <w:cs/>
              </w:rPr>
              <w:t>นางสาวอารียา ศรีจันดี</w:t>
            </w:r>
          </w:p>
        </w:tc>
        <w:tc>
          <w:tcPr>
            <w:tcW w:w="810" w:type="dxa"/>
          </w:tcPr>
          <w:p w14:paraId="6FB35273" w14:textId="656FE835" w:rsidR="00B74AAD" w:rsidRPr="00690CF2" w:rsidRDefault="00B74AAD" w:rsidP="00B74AAD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  <w:cs/>
              </w:rPr>
              <w:t>2</w:t>
            </w:r>
          </w:p>
        </w:tc>
        <w:tc>
          <w:tcPr>
            <w:tcW w:w="1170" w:type="dxa"/>
          </w:tcPr>
          <w:p w14:paraId="3377CF44" w14:textId="7991F6BB" w:rsidR="00B74AAD" w:rsidRPr="00690CF2" w:rsidRDefault="00B74AAD" w:rsidP="00B74AAD">
            <w:pPr>
              <w:jc w:val="center"/>
              <w:rPr>
                <w:sz w:val="28"/>
                <w:highlight w:val="yellow"/>
              </w:rPr>
            </w:pPr>
          </w:p>
        </w:tc>
        <w:tc>
          <w:tcPr>
            <w:tcW w:w="1620" w:type="dxa"/>
          </w:tcPr>
          <w:p w14:paraId="165724AB" w14:textId="77777777" w:rsidR="00B74AAD" w:rsidRPr="00690CF2" w:rsidRDefault="00B74AAD" w:rsidP="00B74AAD">
            <w:pPr>
              <w:jc w:val="center"/>
              <w:rPr>
                <w:sz w:val="28"/>
                <w:highlight w:val="yellow"/>
              </w:rPr>
            </w:pPr>
          </w:p>
        </w:tc>
      </w:tr>
      <w:tr w:rsidR="00B74AAD" w:rsidRPr="00690CF2" w14:paraId="6949C1BF" w14:textId="77777777" w:rsidTr="008D5108">
        <w:trPr>
          <w:trHeight w:val="432"/>
          <w:jc w:val="center"/>
        </w:trPr>
        <w:tc>
          <w:tcPr>
            <w:tcW w:w="805" w:type="dxa"/>
          </w:tcPr>
          <w:p w14:paraId="39C38EBC" w14:textId="0D6D7635" w:rsidR="00B74AAD" w:rsidRPr="00690CF2" w:rsidRDefault="00B74AAD" w:rsidP="006D4DE1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</w:rPr>
              <w:t>13</w:t>
            </w:r>
          </w:p>
        </w:tc>
        <w:tc>
          <w:tcPr>
            <w:tcW w:w="2160" w:type="dxa"/>
          </w:tcPr>
          <w:p w14:paraId="1E478489" w14:textId="77777777" w:rsidR="00B74AAD" w:rsidRPr="00690CF2" w:rsidRDefault="00B74AAD" w:rsidP="00B74AAD">
            <w:pPr>
              <w:ind w:left="-824" w:firstLine="824"/>
              <w:rPr>
                <w:sz w:val="28"/>
                <w:highlight w:val="yellow"/>
                <w:cs/>
              </w:rPr>
            </w:pPr>
          </w:p>
        </w:tc>
        <w:tc>
          <w:tcPr>
            <w:tcW w:w="1980" w:type="dxa"/>
            <w:vAlign w:val="bottom"/>
          </w:tcPr>
          <w:p w14:paraId="38B44520" w14:textId="7863BF68" w:rsidR="00B74AAD" w:rsidRPr="00690CF2" w:rsidRDefault="00B74AAD" w:rsidP="00B74AAD">
            <w:pPr>
              <w:ind w:left="-824" w:firstLine="824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</w:rPr>
              <w:t>621770001059-2</w:t>
            </w:r>
          </w:p>
        </w:tc>
        <w:tc>
          <w:tcPr>
            <w:tcW w:w="2250" w:type="dxa"/>
            <w:vAlign w:val="bottom"/>
          </w:tcPr>
          <w:p w14:paraId="76CCAFCB" w14:textId="25B2F1CB" w:rsidR="00B74AAD" w:rsidRPr="00690CF2" w:rsidRDefault="00B74AAD" w:rsidP="00B74AAD">
            <w:pPr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  <w:cs/>
              </w:rPr>
              <w:t>นางสาวณัฐศรณ์ ภูดี</w:t>
            </w:r>
          </w:p>
        </w:tc>
        <w:tc>
          <w:tcPr>
            <w:tcW w:w="810" w:type="dxa"/>
          </w:tcPr>
          <w:p w14:paraId="36D2451B" w14:textId="5CF2B9B5" w:rsidR="00B74AAD" w:rsidRPr="00690CF2" w:rsidRDefault="00B74AAD" w:rsidP="00B74AAD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  <w:cs/>
              </w:rPr>
              <w:t>3</w:t>
            </w:r>
          </w:p>
        </w:tc>
        <w:tc>
          <w:tcPr>
            <w:tcW w:w="1170" w:type="dxa"/>
          </w:tcPr>
          <w:p w14:paraId="2580F06A" w14:textId="4D6F02FB" w:rsidR="00B74AAD" w:rsidRPr="00690CF2" w:rsidRDefault="00B74AAD" w:rsidP="00B74AAD">
            <w:pPr>
              <w:jc w:val="center"/>
              <w:rPr>
                <w:sz w:val="28"/>
                <w:highlight w:val="yellow"/>
              </w:rPr>
            </w:pPr>
          </w:p>
        </w:tc>
        <w:tc>
          <w:tcPr>
            <w:tcW w:w="1620" w:type="dxa"/>
          </w:tcPr>
          <w:p w14:paraId="5E93DB1D" w14:textId="77777777" w:rsidR="00B74AAD" w:rsidRPr="00690CF2" w:rsidRDefault="00B74AAD" w:rsidP="00B74AAD">
            <w:pPr>
              <w:jc w:val="center"/>
              <w:rPr>
                <w:sz w:val="28"/>
                <w:highlight w:val="yellow"/>
              </w:rPr>
            </w:pPr>
          </w:p>
        </w:tc>
      </w:tr>
      <w:tr w:rsidR="00B74AAD" w:rsidRPr="00690CF2" w14:paraId="51078DD6" w14:textId="77777777" w:rsidTr="008D5108">
        <w:trPr>
          <w:trHeight w:val="432"/>
          <w:jc w:val="center"/>
        </w:trPr>
        <w:tc>
          <w:tcPr>
            <w:tcW w:w="805" w:type="dxa"/>
          </w:tcPr>
          <w:p w14:paraId="4C5DBEED" w14:textId="0F21AD6C" w:rsidR="00B74AAD" w:rsidRPr="00690CF2" w:rsidRDefault="00B74AAD" w:rsidP="006D4DE1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</w:rPr>
              <w:t>14</w:t>
            </w:r>
          </w:p>
        </w:tc>
        <w:tc>
          <w:tcPr>
            <w:tcW w:w="2160" w:type="dxa"/>
          </w:tcPr>
          <w:p w14:paraId="4372783E" w14:textId="6F7D85BC" w:rsidR="00B74AAD" w:rsidRPr="00690CF2" w:rsidRDefault="00B74AAD" w:rsidP="00B74AAD">
            <w:pPr>
              <w:ind w:left="-824" w:firstLine="824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  <w:cs/>
              </w:rPr>
              <w:t>ห้วยผึ้งพิทยา</w:t>
            </w:r>
          </w:p>
        </w:tc>
        <w:tc>
          <w:tcPr>
            <w:tcW w:w="1980" w:type="dxa"/>
            <w:vAlign w:val="bottom"/>
          </w:tcPr>
          <w:p w14:paraId="197BBCD1" w14:textId="40B0FA6E" w:rsidR="00B74AAD" w:rsidRPr="00690CF2" w:rsidRDefault="00B74AAD" w:rsidP="00B74AAD">
            <w:pPr>
              <w:ind w:left="-824" w:firstLine="824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</w:rPr>
              <w:t>641790004050-2</w:t>
            </w:r>
          </w:p>
        </w:tc>
        <w:tc>
          <w:tcPr>
            <w:tcW w:w="2250" w:type="dxa"/>
            <w:vAlign w:val="bottom"/>
          </w:tcPr>
          <w:p w14:paraId="3B074CAF" w14:textId="6084142B" w:rsidR="00B74AAD" w:rsidRPr="00690CF2" w:rsidRDefault="00B74AAD" w:rsidP="00B74AAD">
            <w:pPr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  <w:cs/>
              </w:rPr>
              <w:t>นางสาวสุมาลี โหรา</w:t>
            </w:r>
          </w:p>
        </w:tc>
        <w:tc>
          <w:tcPr>
            <w:tcW w:w="810" w:type="dxa"/>
          </w:tcPr>
          <w:p w14:paraId="323F5349" w14:textId="46069707" w:rsidR="00B74AAD" w:rsidRPr="00690CF2" w:rsidRDefault="00B74AAD" w:rsidP="00B74AAD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  <w:cs/>
              </w:rPr>
              <w:t>1</w:t>
            </w:r>
          </w:p>
        </w:tc>
        <w:tc>
          <w:tcPr>
            <w:tcW w:w="1170" w:type="dxa"/>
          </w:tcPr>
          <w:p w14:paraId="2215963D" w14:textId="310E0F58" w:rsidR="00B74AAD" w:rsidRPr="00690CF2" w:rsidRDefault="00B74AAD" w:rsidP="00B74AAD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rFonts w:hint="cs"/>
                <w:sz w:val="28"/>
                <w:highlight w:val="yellow"/>
                <w:cs/>
              </w:rPr>
              <w:t>18 พ.ย. 64</w:t>
            </w:r>
          </w:p>
        </w:tc>
        <w:tc>
          <w:tcPr>
            <w:tcW w:w="1620" w:type="dxa"/>
          </w:tcPr>
          <w:p w14:paraId="313172A2" w14:textId="01E05158" w:rsidR="00B74AAD" w:rsidRPr="00690CF2" w:rsidRDefault="00B74AAD" w:rsidP="00B74AAD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  <w:cs/>
              </w:rPr>
              <w:t>14.30-16.00น.</w:t>
            </w:r>
          </w:p>
        </w:tc>
      </w:tr>
      <w:tr w:rsidR="00B74AAD" w:rsidRPr="00690CF2" w14:paraId="602DAF94" w14:textId="77777777" w:rsidTr="008D5108">
        <w:trPr>
          <w:trHeight w:val="432"/>
          <w:jc w:val="center"/>
        </w:trPr>
        <w:tc>
          <w:tcPr>
            <w:tcW w:w="805" w:type="dxa"/>
          </w:tcPr>
          <w:p w14:paraId="06EAADA0" w14:textId="1013FE84" w:rsidR="00B74AAD" w:rsidRPr="00690CF2" w:rsidRDefault="00B74AAD" w:rsidP="00130C40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</w:rPr>
              <w:t>15</w:t>
            </w:r>
          </w:p>
        </w:tc>
        <w:tc>
          <w:tcPr>
            <w:tcW w:w="2160" w:type="dxa"/>
          </w:tcPr>
          <w:p w14:paraId="74138373" w14:textId="77777777" w:rsidR="00B74AAD" w:rsidRPr="00690CF2" w:rsidRDefault="00B74AAD" w:rsidP="00B74AAD">
            <w:pPr>
              <w:ind w:left="-824" w:firstLine="824"/>
              <w:rPr>
                <w:sz w:val="28"/>
                <w:highlight w:val="yellow"/>
                <w:cs/>
              </w:rPr>
            </w:pPr>
          </w:p>
        </w:tc>
        <w:tc>
          <w:tcPr>
            <w:tcW w:w="1980" w:type="dxa"/>
          </w:tcPr>
          <w:p w14:paraId="2BA6D90D" w14:textId="7DCB022A" w:rsidR="00B74AAD" w:rsidRPr="00690CF2" w:rsidRDefault="00B74AAD" w:rsidP="00B74AAD">
            <w:pPr>
              <w:ind w:left="-824" w:firstLine="824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</w:rPr>
              <w:t>631770002002-9</w:t>
            </w:r>
          </w:p>
        </w:tc>
        <w:tc>
          <w:tcPr>
            <w:tcW w:w="2250" w:type="dxa"/>
          </w:tcPr>
          <w:p w14:paraId="3AE18E61" w14:textId="701F0C47" w:rsidR="00B74AAD" w:rsidRPr="00690CF2" w:rsidRDefault="00B74AAD" w:rsidP="00B74AAD">
            <w:pPr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  <w:cs/>
              </w:rPr>
              <w:t>นายขจรศักดิ์ อนันทวรรณ</w:t>
            </w:r>
          </w:p>
        </w:tc>
        <w:tc>
          <w:tcPr>
            <w:tcW w:w="810" w:type="dxa"/>
          </w:tcPr>
          <w:p w14:paraId="17C9357D" w14:textId="7226E5EB" w:rsidR="00B74AAD" w:rsidRPr="00690CF2" w:rsidRDefault="00B74AAD" w:rsidP="00B74AAD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  <w:cs/>
              </w:rPr>
              <w:t>2</w:t>
            </w:r>
          </w:p>
        </w:tc>
        <w:tc>
          <w:tcPr>
            <w:tcW w:w="1170" w:type="dxa"/>
          </w:tcPr>
          <w:p w14:paraId="7A200417" w14:textId="426AD70F" w:rsidR="00B74AAD" w:rsidRPr="00690CF2" w:rsidRDefault="00B74AAD" w:rsidP="00B74AAD">
            <w:pPr>
              <w:jc w:val="center"/>
              <w:rPr>
                <w:sz w:val="28"/>
                <w:highlight w:val="yellow"/>
              </w:rPr>
            </w:pPr>
          </w:p>
        </w:tc>
        <w:tc>
          <w:tcPr>
            <w:tcW w:w="1620" w:type="dxa"/>
          </w:tcPr>
          <w:p w14:paraId="3949D2ED" w14:textId="77777777" w:rsidR="00B74AAD" w:rsidRPr="00690CF2" w:rsidRDefault="00B74AAD" w:rsidP="00B74AAD">
            <w:pPr>
              <w:jc w:val="center"/>
              <w:rPr>
                <w:sz w:val="28"/>
                <w:highlight w:val="yellow"/>
              </w:rPr>
            </w:pPr>
          </w:p>
        </w:tc>
      </w:tr>
      <w:tr w:rsidR="008D5108" w:rsidRPr="00690CF2" w14:paraId="1947F3C7" w14:textId="77777777" w:rsidTr="008D5108">
        <w:trPr>
          <w:trHeight w:val="432"/>
          <w:jc w:val="center"/>
        </w:trPr>
        <w:tc>
          <w:tcPr>
            <w:tcW w:w="805" w:type="dxa"/>
          </w:tcPr>
          <w:p w14:paraId="6A53293E" w14:textId="5D988260" w:rsidR="008D5108" w:rsidRPr="00690CF2" w:rsidRDefault="008D5108" w:rsidP="008D5108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</w:rPr>
              <w:lastRenderedPageBreak/>
              <w:t>16</w:t>
            </w:r>
          </w:p>
        </w:tc>
        <w:tc>
          <w:tcPr>
            <w:tcW w:w="2160" w:type="dxa"/>
            <w:vAlign w:val="center"/>
          </w:tcPr>
          <w:p w14:paraId="13622C6F" w14:textId="7BB218F6" w:rsidR="008D5108" w:rsidRPr="00690CF2" w:rsidRDefault="008D5108" w:rsidP="008D5108">
            <w:pPr>
              <w:ind w:left="-824" w:firstLine="824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  <w:cs/>
              </w:rPr>
              <w:t>สามชัยอุดมวิทย์</w:t>
            </w:r>
          </w:p>
        </w:tc>
        <w:tc>
          <w:tcPr>
            <w:tcW w:w="1980" w:type="dxa"/>
            <w:vAlign w:val="center"/>
          </w:tcPr>
          <w:p w14:paraId="384F5566" w14:textId="5395141A" w:rsidR="008D5108" w:rsidRPr="00690CF2" w:rsidRDefault="007163CE" w:rsidP="008D5108">
            <w:pPr>
              <w:ind w:left="-824" w:firstLine="824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</w:rPr>
              <w:t>631770002055-7</w:t>
            </w:r>
          </w:p>
        </w:tc>
        <w:tc>
          <w:tcPr>
            <w:tcW w:w="2250" w:type="dxa"/>
            <w:vAlign w:val="center"/>
          </w:tcPr>
          <w:p w14:paraId="568BF0F0" w14:textId="7B88FC24" w:rsidR="008D5108" w:rsidRPr="00690CF2" w:rsidRDefault="008D5108" w:rsidP="008D5108">
            <w:pPr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  <w:cs/>
              </w:rPr>
              <w:t>นางสาวศศิพิมพ์</w:t>
            </w:r>
            <w:r w:rsidRPr="00690CF2">
              <w:rPr>
                <w:sz w:val="28"/>
                <w:highlight w:val="yellow"/>
              </w:rPr>
              <w:t xml:space="preserve"> </w:t>
            </w:r>
            <w:r w:rsidRPr="00690CF2">
              <w:rPr>
                <w:sz w:val="28"/>
                <w:highlight w:val="yellow"/>
                <w:cs/>
              </w:rPr>
              <w:t>รัตราช</w:t>
            </w:r>
          </w:p>
        </w:tc>
        <w:tc>
          <w:tcPr>
            <w:tcW w:w="810" w:type="dxa"/>
            <w:vAlign w:val="center"/>
          </w:tcPr>
          <w:p w14:paraId="6805DB39" w14:textId="7349FBCD" w:rsidR="008D5108" w:rsidRPr="00690CF2" w:rsidRDefault="008D5108" w:rsidP="008D5108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  <w:cs/>
              </w:rPr>
              <w:t>2</w:t>
            </w:r>
          </w:p>
        </w:tc>
        <w:tc>
          <w:tcPr>
            <w:tcW w:w="1170" w:type="dxa"/>
            <w:vAlign w:val="center"/>
          </w:tcPr>
          <w:p w14:paraId="51A6FA95" w14:textId="16F2470F" w:rsidR="008D5108" w:rsidRPr="00690CF2" w:rsidRDefault="008D5108" w:rsidP="008D5108">
            <w:pPr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  <w:cs/>
              </w:rPr>
              <w:t>22 พ.ย. 64</w:t>
            </w:r>
          </w:p>
        </w:tc>
        <w:tc>
          <w:tcPr>
            <w:tcW w:w="1620" w:type="dxa"/>
            <w:vAlign w:val="center"/>
          </w:tcPr>
          <w:p w14:paraId="0DE80657" w14:textId="1668F805" w:rsidR="008D5108" w:rsidRPr="00690CF2" w:rsidRDefault="008D5108" w:rsidP="008D5108">
            <w:pPr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  <w:cs/>
              </w:rPr>
              <w:t>08.30-10.30 น.</w:t>
            </w:r>
          </w:p>
        </w:tc>
      </w:tr>
      <w:tr w:rsidR="008D5108" w:rsidRPr="00690CF2" w14:paraId="4469AC68" w14:textId="77777777" w:rsidTr="008D5108">
        <w:trPr>
          <w:trHeight w:val="432"/>
          <w:jc w:val="center"/>
        </w:trPr>
        <w:tc>
          <w:tcPr>
            <w:tcW w:w="805" w:type="dxa"/>
          </w:tcPr>
          <w:p w14:paraId="67B1D103" w14:textId="1100A3EA" w:rsidR="008D5108" w:rsidRPr="00690CF2" w:rsidRDefault="008D5108" w:rsidP="008D5108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</w:rPr>
              <w:t>1</w:t>
            </w:r>
            <w:r w:rsidRPr="00690CF2">
              <w:rPr>
                <w:rFonts w:hint="cs"/>
                <w:sz w:val="28"/>
                <w:highlight w:val="yellow"/>
                <w:cs/>
              </w:rPr>
              <w:t>7</w:t>
            </w:r>
          </w:p>
        </w:tc>
        <w:tc>
          <w:tcPr>
            <w:tcW w:w="2160" w:type="dxa"/>
            <w:vAlign w:val="center"/>
          </w:tcPr>
          <w:p w14:paraId="2BAC477E" w14:textId="77777777" w:rsidR="008D5108" w:rsidRPr="00690CF2" w:rsidRDefault="008D5108" w:rsidP="008D5108">
            <w:pPr>
              <w:ind w:left="-824" w:firstLine="824"/>
              <w:rPr>
                <w:sz w:val="28"/>
                <w:highlight w:val="yellow"/>
                <w:cs/>
              </w:rPr>
            </w:pPr>
          </w:p>
        </w:tc>
        <w:tc>
          <w:tcPr>
            <w:tcW w:w="1980" w:type="dxa"/>
            <w:vAlign w:val="center"/>
          </w:tcPr>
          <w:p w14:paraId="0B3F79BA" w14:textId="513DE48B" w:rsidR="008D5108" w:rsidRPr="00690CF2" w:rsidRDefault="008D5108" w:rsidP="008D5108">
            <w:pPr>
              <w:ind w:left="-824" w:firstLine="824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</w:rPr>
              <w:t>631770002005-3</w:t>
            </w:r>
          </w:p>
        </w:tc>
        <w:tc>
          <w:tcPr>
            <w:tcW w:w="2250" w:type="dxa"/>
            <w:vAlign w:val="center"/>
          </w:tcPr>
          <w:p w14:paraId="1D2D9CF4" w14:textId="4E757EE3" w:rsidR="008D5108" w:rsidRPr="00690CF2" w:rsidRDefault="008D5108" w:rsidP="008D5108">
            <w:pPr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  <w:cs/>
              </w:rPr>
              <w:t>นางสาวธนพรณ์ ศิลาพจน์</w:t>
            </w:r>
          </w:p>
        </w:tc>
        <w:tc>
          <w:tcPr>
            <w:tcW w:w="810" w:type="dxa"/>
            <w:vAlign w:val="center"/>
          </w:tcPr>
          <w:p w14:paraId="07EF3B05" w14:textId="784DE7BF" w:rsidR="008D5108" w:rsidRPr="00690CF2" w:rsidRDefault="008D5108" w:rsidP="008D5108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  <w:cs/>
              </w:rPr>
              <w:t>2</w:t>
            </w:r>
          </w:p>
        </w:tc>
        <w:tc>
          <w:tcPr>
            <w:tcW w:w="1170" w:type="dxa"/>
            <w:vAlign w:val="center"/>
          </w:tcPr>
          <w:p w14:paraId="79EB01F2" w14:textId="43B8144A" w:rsidR="008D5108" w:rsidRPr="00690CF2" w:rsidRDefault="008D5108" w:rsidP="008D5108">
            <w:pPr>
              <w:rPr>
                <w:sz w:val="28"/>
                <w:highlight w:val="yellow"/>
              </w:rPr>
            </w:pPr>
          </w:p>
        </w:tc>
        <w:tc>
          <w:tcPr>
            <w:tcW w:w="1620" w:type="dxa"/>
            <w:vAlign w:val="center"/>
          </w:tcPr>
          <w:p w14:paraId="47B6A1CA" w14:textId="77777777" w:rsidR="008D5108" w:rsidRPr="00690CF2" w:rsidRDefault="008D5108" w:rsidP="008D5108">
            <w:pPr>
              <w:rPr>
                <w:sz w:val="28"/>
                <w:highlight w:val="yellow"/>
              </w:rPr>
            </w:pPr>
          </w:p>
        </w:tc>
      </w:tr>
      <w:tr w:rsidR="008D5108" w:rsidRPr="00690CF2" w14:paraId="4D85A600" w14:textId="77777777" w:rsidTr="008D5108">
        <w:trPr>
          <w:trHeight w:val="432"/>
          <w:jc w:val="center"/>
        </w:trPr>
        <w:tc>
          <w:tcPr>
            <w:tcW w:w="805" w:type="dxa"/>
          </w:tcPr>
          <w:p w14:paraId="20897C8D" w14:textId="03E6B903" w:rsidR="008D5108" w:rsidRPr="00690CF2" w:rsidRDefault="008D5108" w:rsidP="008D5108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</w:rPr>
              <w:t>1</w:t>
            </w:r>
            <w:r w:rsidRPr="00690CF2">
              <w:rPr>
                <w:rFonts w:hint="cs"/>
                <w:sz w:val="28"/>
                <w:highlight w:val="yellow"/>
                <w:cs/>
              </w:rPr>
              <w:t>8</w:t>
            </w:r>
          </w:p>
        </w:tc>
        <w:tc>
          <w:tcPr>
            <w:tcW w:w="2160" w:type="dxa"/>
            <w:vAlign w:val="center"/>
          </w:tcPr>
          <w:p w14:paraId="557BE079" w14:textId="77777777" w:rsidR="008D5108" w:rsidRPr="00690CF2" w:rsidRDefault="008D5108" w:rsidP="008D5108">
            <w:pPr>
              <w:ind w:left="-824" w:firstLine="824"/>
              <w:rPr>
                <w:sz w:val="28"/>
                <w:highlight w:val="yellow"/>
                <w:cs/>
              </w:rPr>
            </w:pPr>
          </w:p>
        </w:tc>
        <w:tc>
          <w:tcPr>
            <w:tcW w:w="1980" w:type="dxa"/>
            <w:vAlign w:val="center"/>
          </w:tcPr>
          <w:p w14:paraId="0C5F6517" w14:textId="7925BCE6" w:rsidR="008D5108" w:rsidRPr="00690CF2" w:rsidRDefault="008D5108" w:rsidP="008D5108">
            <w:pPr>
              <w:ind w:left="-824" w:firstLine="824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</w:rPr>
              <w:t>621770001024-6</w:t>
            </w:r>
          </w:p>
        </w:tc>
        <w:tc>
          <w:tcPr>
            <w:tcW w:w="2250" w:type="dxa"/>
            <w:vAlign w:val="center"/>
          </w:tcPr>
          <w:p w14:paraId="42B5E2BF" w14:textId="37CCC901" w:rsidR="008D5108" w:rsidRPr="00690CF2" w:rsidRDefault="008D5108" w:rsidP="008D5108">
            <w:pPr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  <w:cs/>
              </w:rPr>
              <w:t>นางสาวรมิตา ทองตัน</w:t>
            </w:r>
          </w:p>
        </w:tc>
        <w:tc>
          <w:tcPr>
            <w:tcW w:w="810" w:type="dxa"/>
            <w:vAlign w:val="center"/>
          </w:tcPr>
          <w:p w14:paraId="4CB345F1" w14:textId="4647F22C" w:rsidR="008D5108" w:rsidRPr="00690CF2" w:rsidRDefault="008D5108" w:rsidP="008D5108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  <w:cs/>
              </w:rPr>
              <w:t>3</w:t>
            </w:r>
          </w:p>
        </w:tc>
        <w:tc>
          <w:tcPr>
            <w:tcW w:w="1170" w:type="dxa"/>
            <w:vAlign w:val="center"/>
          </w:tcPr>
          <w:p w14:paraId="56C8867D" w14:textId="7FB7E403" w:rsidR="008D5108" w:rsidRPr="00690CF2" w:rsidRDefault="008D5108" w:rsidP="008D5108">
            <w:pPr>
              <w:rPr>
                <w:sz w:val="28"/>
                <w:highlight w:val="yellow"/>
              </w:rPr>
            </w:pPr>
          </w:p>
        </w:tc>
        <w:tc>
          <w:tcPr>
            <w:tcW w:w="1620" w:type="dxa"/>
            <w:vAlign w:val="center"/>
          </w:tcPr>
          <w:p w14:paraId="65DC3FBA" w14:textId="77777777" w:rsidR="008D5108" w:rsidRPr="00690CF2" w:rsidRDefault="008D5108" w:rsidP="008D5108">
            <w:pPr>
              <w:rPr>
                <w:sz w:val="28"/>
                <w:highlight w:val="yellow"/>
              </w:rPr>
            </w:pPr>
          </w:p>
        </w:tc>
      </w:tr>
      <w:tr w:rsidR="008D5108" w:rsidRPr="00690CF2" w14:paraId="358071DC" w14:textId="77777777" w:rsidTr="008D5108">
        <w:trPr>
          <w:trHeight w:val="432"/>
          <w:jc w:val="center"/>
        </w:trPr>
        <w:tc>
          <w:tcPr>
            <w:tcW w:w="805" w:type="dxa"/>
          </w:tcPr>
          <w:p w14:paraId="7E80DF3F" w14:textId="4A55DC08" w:rsidR="008D5108" w:rsidRPr="00690CF2" w:rsidRDefault="008D5108" w:rsidP="008D5108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rFonts w:hint="cs"/>
                <w:sz w:val="28"/>
                <w:highlight w:val="yellow"/>
                <w:cs/>
              </w:rPr>
              <w:t>19</w:t>
            </w:r>
          </w:p>
        </w:tc>
        <w:tc>
          <w:tcPr>
            <w:tcW w:w="2160" w:type="dxa"/>
            <w:vAlign w:val="center"/>
          </w:tcPr>
          <w:p w14:paraId="31018074" w14:textId="128602F7" w:rsidR="008D5108" w:rsidRPr="00690CF2" w:rsidRDefault="008D5108" w:rsidP="008D5108">
            <w:pPr>
              <w:ind w:left="-824" w:firstLine="824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  <w:cs/>
              </w:rPr>
              <w:t>โคกนาดี</w:t>
            </w:r>
          </w:p>
        </w:tc>
        <w:tc>
          <w:tcPr>
            <w:tcW w:w="1980" w:type="dxa"/>
            <w:vAlign w:val="center"/>
          </w:tcPr>
          <w:p w14:paraId="21A9B2B1" w14:textId="140986DF" w:rsidR="008D5108" w:rsidRPr="00690CF2" w:rsidRDefault="008D5108" w:rsidP="008D5108">
            <w:pPr>
              <w:ind w:left="-824" w:firstLine="824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</w:rPr>
              <w:t>631770002024-3</w:t>
            </w:r>
          </w:p>
        </w:tc>
        <w:tc>
          <w:tcPr>
            <w:tcW w:w="2250" w:type="dxa"/>
            <w:vAlign w:val="center"/>
          </w:tcPr>
          <w:p w14:paraId="0638EDE5" w14:textId="4C87D0FC" w:rsidR="008D5108" w:rsidRPr="00690CF2" w:rsidRDefault="008D5108" w:rsidP="008D5108">
            <w:pPr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  <w:cs/>
              </w:rPr>
              <w:t>นางสาวฐิติรัตน์ กุลาหล่า</w:t>
            </w:r>
          </w:p>
        </w:tc>
        <w:tc>
          <w:tcPr>
            <w:tcW w:w="810" w:type="dxa"/>
            <w:vAlign w:val="center"/>
          </w:tcPr>
          <w:p w14:paraId="513E5399" w14:textId="11692153" w:rsidR="008D5108" w:rsidRPr="00690CF2" w:rsidRDefault="008D5108" w:rsidP="008D5108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  <w:cs/>
              </w:rPr>
              <w:t>2</w:t>
            </w:r>
          </w:p>
        </w:tc>
        <w:tc>
          <w:tcPr>
            <w:tcW w:w="1170" w:type="dxa"/>
            <w:vAlign w:val="center"/>
          </w:tcPr>
          <w:p w14:paraId="510B2981" w14:textId="377139E1" w:rsidR="008D5108" w:rsidRPr="00690CF2" w:rsidRDefault="008D5108" w:rsidP="008D5108">
            <w:pPr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  <w:cs/>
              </w:rPr>
              <w:t>22 พ.ย. 64</w:t>
            </w:r>
          </w:p>
        </w:tc>
        <w:tc>
          <w:tcPr>
            <w:tcW w:w="1620" w:type="dxa"/>
            <w:vAlign w:val="center"/>
          </w:tcPr>
          <w:p w14:paraId="3444265C" w14:textId="196780DF" w:rsidR="008D5108" w:rsidRPr="00690CF2" w:rsidRDefault="008D5108" w:rsidP="008D5108">
            <w:pPr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  <w:cs/>
              </w:rPr>
              <w:t>10.30-12.00 น.</w:t>
            </w:r>
          </w:p>
        </w:tc>
      </w:tr>
      <w:tr w:rsidR="008D5108" w:rsidRPr="00690CF2" w14:paraId="04D8A4E0" w14:textId="77777777" w:rsidTr="008D5108">
        <w:trPr>
          <w:trHeight w:val="432"/>
          <w:jc w:val="center"/>
        </w:trPr>
        <w:tc>
          <w:tcPr>
            <w:tcW w:w="805" w:type="dxa"/>
          </w:tcPr>
          <w:p w14:paraId="156A8C5D" w14:textId="6A040781" w:rsidR="008D5108" w:rsidRPr="00690CF2" w:rsidRDefault="008D5108" w:rsidP="008D5108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</w:rPr>
              <w:t>2</w:t>
            </w:r>
            <w:r w:rsidRPr="00690CF2">
              <w:rPr>
                <w:rFonts w:hint="cs"/>
                <w:sz w:val="28"/>
                <w:highlight w:val="yellow"/>
                <w:cs/>
              </w:rPr>
              <w:t>0</w:t>
            </w:r>
          </w:p>
        </w:tc>
        <w:tc>
          <w:tcPr>
            <w:tcW w:w="2160" w:type="dxa"/>
            <w:vAlign w:val="center"/>
          </w:tcPr>
          <w:p w14:paraId="339795D1" w14:textId="77777777" w:rsidR="008D5108" w:rsidRPr="00690CF2" w:rsidRDefault="008D5108" w:rsidP="008D5108">
            <w:pPr>
              <w:ind w:left="-824" w:firstLine="824"/>
              <w:rPr>
                <w:sz w:val="28"/>
                <w:highlight w:val="yellow"/>
                <w:cs/>
              </w:rPr>
            </w:pPr>
          </w:p>
        </w:tc>
        <w:tc>
          <w:tcPr>
            <w:tcW w:w="1980" w:type="dxa"/>
            <w:vAlign w:val="center"/>
          </w:tcPr>
          <w:p w14:paraId="595B3815" w14:textId="6A86C612" w:rsidR="008D5108" w:rsidRPr="00690CF2" w:rsidRDefault="008D5108" w:rsidP="008D5108">
            <w:pPr>
              <w:ind w:left="-824" w:firstLine="824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</w:rPr>
              <w:t>621770001038-6</w:t>
            </w:r>
          </w:p>
        </w:tc>
        <w:tc>
          <w:tcPr>
            <w:tcW w:w="2250" w:type="dxa"/>
            <w:vAlign w:val="center"/>
          </w:tcPr>
          <w:p w14:paraId="1B837092" w14:textId="4F699820" w:rsidR="008D5108" w:rsidRPr="00690CF2" w:rsidRDefault="008D5108" w:rsidP="008D5108">
            <w:pPr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  <w:cs/>
              </w:rPr>
              <w:t>นางสาวปรียาภัทร</w:t>
            </w:r>
            <w:r w:rsidRPr="00690CF2">
              <w:rPr>
                <w:sz w:val="28"/>
                <w:highlight w:val="yellow"/>
              </w:rPr>
              <w:t xml:space="preserve"> </w:t>
            </w:r>
            <w:r w:rsidRPr="00690CF2">
              <w:rPr>
                <w:sz w:val="28"/>
                <w:highlight w:val="yellow"/>
                <w:cs/>
              </w:rPr>
              <w:t>เพ็งลน</w:t>
            </w:r>
          </w:p>
        </w:tc>
        <w:tc>
          <w:tcPr>
            <w:tcW w:w="810" w:type="dxa"/>
            <w:vAlign w:val="center"/>
          </w:tcPr>
          <w:p w14:paraId="033DDB7E" w14:textId="20FDD992" w:rsidR="008D5108" w:rsidRPr="00690CF2" w:rsidRDefault="008D5108" w:rsidP="008D5108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  <w:cs/>
              </w:rPr>
              <w:t>3</w:t>
            </w:r>
          </w:p>
        </w:tc>
        <w:tc>
          <w:tcPr>
            <w:tcW w:w="1170" w:type="dxa"/>
            <w:vAlign w:val="center"/>
          </w:tcPr>
          <w:p w14:paraId="1C825CF2" w14:textId="5F19FE4E" w:rsidR="008D5108" w:rsidRPr="00690CF2" w:rsidRDefault="008D5108" w:rsidP="008D5108">
            <w:pPr>
              <w:rPr>
                <w:sz w:val="28"/>
                <w:highlight w:val="yellow"/>
              </w:rPr>
            </w:pPr>
          </w:p>
        </w:tc>
        <w:tc>
          <w:tcPr>
            <w:tcW w:w="1620" w:type="dxa"/>
            <w:vAlign w:val="center"/>
          </w:tcPr>
          <w:p w14:paraId="50346377" w14:textId="77777777" w:rsidR="008D5108" w:rsidRPr="00690CF2" w:rsidRDefault="008D5108" w:rsidP="008D5108">
            <w:pPr>
              <w:rPr>
                <w:sz w:val="28"/>
                <w:highlight w:val="yellow"/>
              </w:rPr>
            </w:pPr>
          </w:p>
        </w:tc>
      </w:tr>
      <w:tr w:rsidR="008D5108" w:rsidRPr="00690CF2" w14:paraId="67FAF29D" w14:textId="77777777" w:rsidTr="008D5108">
        <w:trPr>
          <w:trHeight w:val="432"/>
          <w:jc w:val="center"/>
        </w:trPr>
        <w:tc>
          <w:tcPr>
            <w:tcW w:w="805" w:type="dxa"/>
          </w:tcPr>
          <w:p w14:paraId="54FA8C1D" w14:textId="300611C4" w:rsidR="008D5108" w:rsidRPr="00690CF2" w:rsidRDefault="008D5108" w:rsidP="008D5108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</w:rPr>
              <w:t>2</w:t>
            </w:r>
            <w:r w:rsidRPr="00690CF2">
              <w:rPr>
                <w:rFonts w:hint="cs"/>
                <w:sz w:val="28"/>
                <w:highlight w:val="yellow"/>
                <w:cs/>
              </w:rPr>
              <w:t>1</w:t>
            </w:r>
          </w:p>
        </w:tc>
        <w:tc>
          <w:tcPr>
            <w:tcW w:w="2160" w:type="dxa"/>
          </w:tcPr>
          <w:p w14:paraId="2ADE08FB" w14:textId="027FD288" w:rsidR="008D5108" w:rsidRPr="00690CF2" w:rsidRDefault="008D5108" w:rsidP="008D5108">
            <w:pPr>
              <w:ind w:left="-824" w:firstLine="824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  <w:cs/>
              </w:rPr>
              <w:t>สังคมพัฒนา</w:t>
            </w:r>
          </w:p>
        </w:tc>
        <w:tc>
          <w:tcPr>
            <w:tcW w:w="1980" w:type="dxa"/>
            <w:vAlign w:val="center"/>
          </w:tcPr>
          <w:p w14:paraId="230B53DC" w14:textId="6108F58E" w:rsidR="008D5108" w:rsidRPr="00690CF2" w:rsidRDefault="008D5108" w:rsidP="008D5108">
            <w:pPr>
              <w:ind w:left="-824" w:firstLine="824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</w:rPr>
              <w:t>631770002026-8</w:t>
            </w:r>
          </w:p>
        </w:tc>
        <w:tc>
          <w:tcPr>
            <w:tcW w:w="2250" w:type="dxa"/>
            <w:vAlign w:val="center"/>
          </w:tcPr>
          <w:p w14:paraId="049CEE20" w14:textId="2FC13F80" w:rsidR="008D5108" w:rsidRPr="00690CF2" w:rsidRDefault="008D5108" w:rsidP="008D5108">
            <w:pPr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  <w:cs/>
              </w:rPr>
              <w:t>นายชินวัตร์ ชินแสน</w:t>
            </w:r>
          </w:p>
        </w:tc>
        <w:tc>
          <w:tcPr>
            <w:tcW w:w="810" w:type="dxa"/>
          </w:tcPr>
          <w:p w14:paraId="4229AEB3" w14:textId="23589E68" w:rsidR="008D5108" w:rsidRPr="00690CF2" w:rsidRDefault="008D5108" w:rsidP="008D5108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  <w:cs/>
              </w:rPr>
              <w:t>2</w:t>
            </w:r>
          </w:p>
        </w:tc>
        <w:tc>
          <w:tcPr>
            <w:tcW w:w="1170" w:type="dxa"/>
            <w:vAlign w:val="center"/>
          </w:tcPr>
          <w:p w14:paraId="1367F4E1" w14:textId="5D2C4B6D" w:rsidR="008D5108" w:rsidRPr="00690CF2" w:rsidRDefault="008D5108" w:rsidP="008D5108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  <w:cs/>
              </w:rPr>
              <w:t>22 พ.ย. 64</w:t>
            </w:r>
          </w:p>
        </w:tc>
        <w:tc>
          <w:tcPr>
            <w:tcW w:w="1620" w:type="dxa"/>
          </w:tcPr>
          <w:p w14:paraId="162A1882" w14:textId="606EA7C4" w:rsidR="008D5108" w:rsidRPr="00690CF2" w:rsidRDefault="008D5108" w:rsidP="008D5108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</w:rPr>
              <w:t>13.00-1</w:t>
            </w:r>
            <w:r w:rsidRPr="00690CF2">
              <w:rPr>
                <w:sz w:val="28"/>
                <w:highlight w:val="yellow"/>
                <w:cs/>
              </w:rPr>
              <w:t>4</w:t>
            </w:r>
            <w:r w:rsidRPr="00690CF2">
              <w:rPr>
                <w:sz w:val="28"/>
                <w:highlight w:val="yellow"/>
              </w:rPr>
              <w:t>.</w:t>
            </w:r>
            <w:r w:rsidRPr="00690CF2">
              <w:rPr>
                <w:sz w:val="28"/>
                <w:highlight w:val="yellow"/>
                <w:cs/>
              </w:rPr>
              <w:t>3</w:t>
            </w:r>
            <w:r w:rsidRPr="00690CF2">
              <w:rPr>
                <w:sz w:val="28"/>
                <w:highlight w:val="yellow"/>
              </w:rPr>
              <w:t>0</w:t>
            </w:r>
            <w:r w:rsidRPr="00690CF2">
              <w:rPr>
                <w:sz w:val="28"/>
                <w:highlight w:val="yellow"/>
                <w:cs/>
              </w:rPr>
              <w:t xml:space="preserve"> น.</w:t>
            </w:r>
          </w:p>
        </w:tc>
      </w:tr>
      <w:tr w:rsidR="008D5108" w:rsidRPr="00690CF2" w14:paraId="6379C5EB" w14:textId="77777777" w:rsidTr="008D5108">
        <w:trPr>
          <w:trHeight w:val="432"/>
          <w:jc w:val="center"/>
        </w:trPr>
        <w:tc>
          <w:tcPr>
            <w:tcW w:w="805" w:type="dxa"/>
          </w:tcPr>
          <w:p w14:paraId="1B730CF3" w14:textId="1979A4B5" w:rsidR="008D5108" w:rsidRPr="00690CF2" w:rsidRDefault="008D5108" w:rsidP="008D5108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</w:rPr>
              <w:t>2</w:t>
            </w:r>
            <w:r w:rsidRPr="00690CF2">
              <w:rPr>
                <w:rFonts w:hint="cs"/>
                <w:sz w:val="28"/>
                <w:highlight w:val="yellow"/>
                <w:cs/>
              </w:rPr>
              <w:t>2</w:t>
            </w:r>
          </w:p>
        </w:tc>
        <w:tc>
          <w:tcPr>
            <w:tcW w:w="2160" w:type="dxa"/>
          </w:tcPr>
          <w:p w14:paraId="27C4758F" w14:textId="77777777" w:rsidR="008D5108" w:rsidRPr="00690CF2" w:rsidRDefault="008D5108" w:rsidP="008D5108">
            <w:pPr>
              <w:ind w:left="-824" w:firstLine="824"/>
              <w:rPr>
                <w:sz w:val="28"/>
                <w:highlight w:val="yellow"/>
                <w:cs/>
              </w:rPr>
            </w:pPr>
          </w:p>
        </w:tc>
        <w:tc>
          <w:tcPr>
            <w:tcW w:w="1980" w:type="dxa"/>
            <w:vAlign w:val="center"/>
          </w:tcPr>
          <w:p w14:paraId="36DEBA07" w14:textId="23ADCF18" w:rsidR="008D5108" w:rsidRPr="00690CF2" w:rsidRDefault="008D5108" w:rsidP="008D5108">
            <w:pPr>
              <w:ind w:left="-824" w:firstLine="824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</w:rPr>
              <w:t>631770002003-7</w:t>
            </w:r>
          </w:p>
        </w:tc>
        <w:tc>
          <w:tcPr>
            <w:tcW w:w="2250" w:type="dxa"/>
            <w:vAlign w:val="center"/>
          </w:tcPr>
          <w:p w14:paraId="19937889" w14:textId="5DEE8B08" w:rsidR="008D5108" w:rsidRPr="00690CF2" w:rsidRDefault="008D5108" w:rsidP="008D5108">
            <w:pPr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  <w:cs/>
              </w:rPr>
              <w:t>นายสถาพร มูลวงษ์</w:t>
            </w:r>
          </w:p>
        </w:tc>
        <w:tc>
          <w:tcPr>
            <w:tcW w:w="810" w:type="dxa"/>
          </w:tcPr>
          <w:p w14:paraId="6501BF52" w14:textId="19C1AFDC" w:rsidR="008D5108" w:rsidRPr="00690CF2" w:rsidRDefault="008D5108" w:rsidP="008D5108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  <w:cs/>
              </w:rPr>
              <w:t>2</w:t>
            </w:r>
          </w:p>
        </w:tc>
        <w:tc>
          <w:tcPr>
            <w:tcW w:w="1170" w:type="dxa"/>
          </w:tcPr>
          <w:p w14:paraId="4983D904" w14:textId="541FDA2C" w:rsidR="008D5108" w:rsidRPr="00690CF2" w:rsidRDefault="008D5108" w:rsidP="008D5108">
            <w:pPr>
              <w:jc w:val="center"/>
              <w:rPr>
                <w:sz w:val="28"/>
                <w:highlight w:val="yellow"/>
              </w:rPr>
            </w:pPr>
          </w:p>
        </w:tc>
        <w:tc>
          <w:tcPr>
            <w:tcW w:w="1620" w:type="dxa"/>
          </w:tcPr>
          <w:p w14:paraId="62293F99" w14:textId="77777777" w:rsidR="008D5108" w:rsidRPr="00690CF2" w:rsidRDefault="008D5108" w:rsidP="008D5108">
            <w:pPr>
              <w:jc w:val="center"/>
              <w:rPr>
                <w:sz w:val="28"/>
                <w:highlight w:val="yellow"/>
              </w:rPr>
            </w:pPr>
          </w:p>
        </w:tc>
      </w:tr>
      <w:tr w:rsidR="008D5108" w:rsidRPr="00690CF2" w14:paraId="437B44EB" w14:textId="77777777" w:rsidTr="008D5108">
        <w:trPr>
          <w:trHeight w:val="432"/>
          <w:jc w:val="center"/>
        </w:trPr>
        <w:tc>
          <w:tcPr>
            <w:tcW w:w="805" w:type="dxa"/>
          </w:tcPr>
          <w:p w14:paraId="2BFE42EB" w14:textId="10E760E5" w:rsidR="008D5108" w:rsidRPr="00690CF2" w:rsidRDefault="008D5108" w:rsidP="008D5108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</w:rPr>
              <w:t>2</w:t>
            </w:r>
            <w:r w:rsidRPr="00690CF2">
              <w:rPr>
                <w:rFonts w:hint="cs"/>
                <w:sz w:val="28"/>
                <w:highlight w:val="yellow"/>
                <w:cs/>
              </w:rPr>
              <w:t>3</w:t>
            </w:r>
          </w:p>
        </w:tc>
        <w:tc>
          <w:tcPr>
            <w:tcW w:w="2160" w:type="dxa"/>
          </w:tcPr>
          <w:p w14:paraId="5459EC0A" w14:textId="77777777" w:rsidR="008D5108" w:rsidRPr="00690CF2" w:rsidRDefault="008D5108" w:rsidP="008D5108">
            <w:pPr>
              <w:ind w:left="-824" w:firstLine="824"/>
              <w:rPr>
                <w:sz w:val="28"/>
                <w:highlight w:val="yellow"/>
                <w:cs/>
              </w:rPr>
            </w:pPr>
          </w:p>
        </w:tc>
        <w:tc>
          <w:tcPr>
            <w:tcW w:w="1980" w:type="dxa"/>
            <w:vAlign w:val="center"/>
          </w:tcPr>
          <w:p w14:paraId="18C11E17" w14:textId="5077657E" w:rsidR="008D5108" w:rsidRPr="00690CF2" w:rsidRDefault="008D5108" w:rsidP="008D5108">
            <w:pPr>
              <w:ind w:left="-824" w:firstLine="824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</w:rPr>
              <w:t>621770001032-9</w:t>
            </w:r>
          </w:p>
        </w:tc>
        <w:tc>
          <w:tcPr>
            <w:tcW w:w="2250" w:type="dxa"/>
            <w:vAlign w:val="center"/>
          </w:tcPr>
          <w:p w14:paraId="43AC25C2" w14:textId="0F7D7708" w:rsidR="008D5108" w:rsidRPr="00690CF2" w:rsidRDefault="008D5108" w:rsidP="008D5108">
            <w:pPr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  <w:cs/>
              </w:rPr>
              <w:t>นางสาวอริญา วงสามิ่ง</w:t>
            </w:r>
          </w:p>
        </w:tc>
        <w:tc>
          <w:tcPr>
            <w:tcW w:w="810" w:type="dxa"/>
          </w:tcPr>
          <w:p w14:paraId="4A6FC26A" w14:textId="684068AD" w:rsidR="008D5108" w:rsidRPr="00690CF2" w:rsidRDefault="008D5108" w:rsidP="008D5108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  <w:cs/>
              </w:rPr>
              <w:t>3</w:t>
            </w:r>
          </w:p>
        </w:tc>
        <w:tc>
          <w:tcPr>
            <w:tcW w:w="1170" w:type="dxa"/>
          </w:tcPr>
          <w:p w14:paraId="3E314F4E" w14:textId="0F1597DD" w:rsidR="008D5108" w:rsidRPr="00690CF2" w:rsidRDefault="008D5108" w:rsidP="008D5108">
            <w:pPr>
              <w:jc w:val="center"/>
              <w:rPr>
                <w:sz w:val="28"/>
                <w:highlight w:val="yellow"/>
              </w:rPr>
            </w:pPr>
          </w:p>
        </w:tc>
        <w:tc>
          <w:tcPr>
            <w:tcW w:w="1620" w:type="dxa"/>
          </w:tcPr>
          <w:p w14:paraId="04BC3649" w14:textId="77777777" w:rsidR="008D5108" w:rsidRPr="00690CF2" w:rsidRDefault="008D5108" w:rsidP="008D5108">
            <w:pPr>
              <w:jc w:val="center"/>
              <w:rPr>
                <w:sz w:val="28"/>
                <w:highlight w:val="yellow"/>
              </w:rPr>
            </w:pPr>
          </w:p>
        </w:tc>
      </w:tr>
      <w:tr w:rsidR="008D5108" w:rsidRPr="00690CF2" w14:paraId="0807AFD8" w14:textId="77777777" w:rsidTr="008D5108">
        <w:trPr>
          <w:trHeight w:val="432"/>
          <w:jc w:val="center"/>
        </w:trPr>
        <w:tc>
          <w:tcPr>
            <w:tcW w:w="805" w:type="dxa"/>
          </w:tcPr>
          <w:p w14:paraId="32508046" w14:textId="2FF2680D" w:rsidR="008D5108" w:rsidRPr="00690CF2" w:rsidRDefault="008D5108" w:rsidP="008D5108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</w:rPr>
              <w:t>2</w:t>
            </w:r>
            <w:r w:rsidRPr="00690CF2">
              <w:rPr>
                <w:rFonts w:hint="cs"/>
                <w:sz w:val="28"/>
                <w:highlight w:val="yellow"/>
                <w:cs/>
              </w:rPr>
              <w:t>4</w:t>
            </w:r>
          </w:p>
        </w:tc>
        <w:tc>
          <w:tcPr>
            <w:tcW w:w="2160" w:type="dxa"/>
          </w:tcPr>
          <w:p w14:paraId="5555B9AC" w14:textId="77777777" w:rsidR="008D5108" w:rsidRPr="00690CF2" w:rsidRDefault="008D5108" w:rsidP="008D5108">
            <w:pPr>
              <w:ind w:left="-824" w:firstLine="824"/>
              <w:rPr>
                <w:sz w:val="28"/>
                <w:highlight w:val="yellow"/>
                <w:cs/>
              </w:rPr>
            </w:pPr>
          </w:p>
        </w:tc>
        <w:tc>
          <w:tcPr>
            <w:tcW w:w="1980" w:type="dxa"/>
            <w:vAlign w:val="center"/>
          </w:tcPr>
          <w:p w14:paraId="54C0D6D2" w14:textId="5B4C22BB" w:rsidR="008D5108" w:rsidRPr="00690CF2" w:rsidRDefault="008D5108" w:rsidP="008D5108">
            <w:pPr>
              <w:ind w:left="-824" w:firstLine="824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</w:rPr>
              <w:t>621770001034-5</w:t>
            </w:r>
          </w:p>
        </w:tc>
        <w:tc>
          <w:tcPr>
            <w:tcW w:w="2250" w:type="dxa"/>
            <w:vAlign w:val="center"/>
          </w:tcPr>
          <w:p w14:paraId="04FE203E" w14:textId="12DD3BF3" w:rsidR="008D5108" w:rsidRPr="00690CF2" w:rsidRDefault="008D5108" w:rsidP="008D5108">
            <w:pPr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  <w:cs/>
              </w:rPr>
              <w:t>นางสาวธิดาพร ผันผ่อน</w:t>
            </w:r>
          </w:p>
        </w:tc>
        <w:tc>
          <w:tcPr>
            <w:tcW w:w="810" w:type="dxa"/>
          </w:tcPr>
          <w:p w14:paraId="6C09B361" w14:textId="09FCA4B8" w:rsidR="008D5108" w:rsidRPr="00690CF2" w:rsidRDefault="008D5108" w:rsidP="008D5108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  <w:cs/>
              </w:rPr>
              <w:t>3</w:t>
            </w:r>
          </w:p>
        </w:tc>
        <w:tc>
          <w:tcPr>
            <w:tcW w:w="1170" w:type="dxa"/>
          </w:tcPr>
          <w:p w14:paraId="242797DB" w14:textId="3C824123" w:rsidR="008D5108" w:rsidRPr="00690CF2" w:rsidRDefault="008D5108" w:rsidP="008D5108">
            <w:pPr>
              <w:jc w:val="center"/>
              <w:rPr>
                <w:sz w:val="28"/>
                <w:highlight w:val="yellow"/>
              </w:rPr>
            </w:pPr>
          </w:p>
        </w:tc>
        <w:tc>
          <w:tcPr>
            <w:tcW w:w="1620" w:type="dxa"/>
          </w:tcPr>
          <w:p w14:paraId="1DF98247" w14:textId="77777777" w:rsidR="008D5108" w:rsidRPr="00690CF2" w:rsidRDefault="008D5108" w:rsidP="008D5108">
            <w:pPr>
              <w:jc w:val="center"/>
              <w:rPr>
                <w:sz w:val="28"/>
                <w:highlight w:val="yellow"/>
              </w:rPr>
            </w:pPr>
          </w:p>
        </w:tc>
      </w:tr>
      <w:tr w:rsidR="008D5108" w:rsidRPr="00690CF2" w14:paraId="7B8BB762" w14:textId="77777777" w:rsidTr="008D5108">
        <w:trPr>
          <w:trHeight w:val="432"/>
          <w:jc w:val="center"/>
        </w:trPr>
        <w:tc>
          <w:tcPr>
            <w:tcW w:w="805" w:type="dxa"/>
          </w:tcPr>
          <w:p w14:paraId="45C5BD22" w14:textId="51C45993" w:rsidR="008D5108" w:rsidRPr="00690CF2" w:rsidRDefault="008D5108" w:rsidP="008D5108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</w:rPr>
              <w:t>2</w:t>
            </w:r>
            <w:r w:rsidRPr="00690CF2">
              <w:rPr>
                <w:rFonts w:hint="cs"/>
                <w:sz w:val="28"/>
                <w:highlight w:val="yellow"/>
                <w:cs/>
              </w:rPr>
              <w:t>5</w:t>
            </w:r>
          </w:p>
        </w:tc>
        <w:tc>
          <w:tcPr>
            <w:tcW w:w="2160" w:type="dxa"/>
          </w:tcPr>
          <w:p w14:paraId="4DF5A41B" w14:textId="2E4D77A9" w:rsidR="008D5108" w:rsidRPr="00690CF2" w:rsidRDefault="008D5108" w:rsidP="008D5108">
            <w:pPr>
              <w:ind w:left="-824" w:firstLine="824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  <w:cs/>
              </w:rPr>
              <w:t>กุดสิมวิทยาสาร</w:t>
            </w:r>
          </w:p>
        </w:tc>
        <w:tc>
          <w:tcPr>
            <w:tcW w:w="1980" w:type="dxa"/>
            <w:vAlign w:val="center"/>
          </w:tcPr>
          <w:p w14:paraId="63A58915" w14:textId="03E13E12" w:rsidR="008D5108" w:rsidRPr="00690CF2" w:rsidRDefault="008D5108" w:rsidP="008D5108">
            <w:pPr>
              <w:ind w:left="-824" w:firstLine="824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</w:rPr>
              <w:t>631770002040-9</w:t>
            </w:r>
          </w:p>
        </w:tc>
        <w:tc>
          <w:tcPr>
            <w:tcW w:w="2250" w:type="dxa"/>
            <w:vAlign w:val="center"/>
          </w:tcPr>
          <w:p w14:paraId="6088CC55" w14:textId="7316FE25" w:rsidR="008D5108" w:rsidRPr="00690CF2" w:rsidRDefault="008D5108" w:rsidP="008D5108">
            <w:pPr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  <w:cs/>
              </w:rPr>
              <w:t>นายปภาวิชญ์ ปิตะสิงห์</w:t>
            </w:r>
          </w:p>
        </w:tc>
        <w:tc>
          <w:tcPr>
            <w:tcW w:w="810" w:type="dxa"/>
          </w:tcPr>
          <w:p w14:paraId="1175F09D" w14:textId="5372C8BF" w:rsidR="008D5108" w:rsidRPr="00690CF2" w:rsidRDefault="008D5108" w:rsidP="008D5108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  <w:cs/>
              </w:rPr>
              <w:t>2</w:t>
            </w:r>
          </w:p>
        </w:tc>
        <w:tc>
          <w:tcPr>
            <w:tcW w:w="1170" w:type="dxa"/>
          </w:tcPr>
          <w:p w14:paraId="7B13D3AF" w14:textId="3084FA04" w:rsidR="008D5108" w:rsidRPr="00690CF2" w:rsidRDefault="008D5108" w:rsidP="008D5108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  <w:cs/>
              </w:rPr>
              <w:t>22 พ.ย. 64</w:t>
            </w:r>
          </w:p>
        </w:tc>
        <w:tc>
          <w:tcPr>
            <w:tcW w:w="1620" w:type="dxa"/>
          </w:tcPr>
          <w:p w14:paraId="42ACD59D" w14:textId="73BF88C8" w:rsidR="008D5108" w:rsidRPr="00690CF2" w:rsidRDefault="008D5108" w:rsidP="008D5108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sz w:val="28"/>
                <w:highlight w:val="yellow"/>
                <w:cs/>
              </w:rPr>
              <w:t>14.30-16.00น.</w:t>
            </w:r>
          </w:p>
        </w:tc>
      </w:tr>
      <w:tr w:rsidR="008D5108" w:rsidRPr="00E86CD4" w14:paraId="080A8E7D" w14:textId="77777777" w:rsidTr="008D5108">
        <w:trPr>
          <w:trHeight w:val="432"/>
          <w:jc w:val="center"/>
        </w:trPr>
        <w:tc>
          <w:tcPr>
            <w:tcW w:w="805" w:type="dxa"/>
          </w:tcPr>
          <w:p w14:paraId="4CE8099A" w14:textId="2BC2B903" w:rsidR="008D5108" w:rsidRPr="00690CF2" w:rsidRDefault="008D5108" w:rsidP="008D5108">
            <w:pPr>
              <w:jc w:val="center"/>
              <w:rPr>
                <w:sz w:val="28"/>
                <w:highlight w:val="yellow"/>
              </w:rPr>
            </w:pPr>
            <w:r w:rsidRPr="00690CF2">
              <w:rPr>
                <w:rFonts w:hint="cs"/>
                <w:sz w:val="28"/>
                <w:highlight w:val="yellow"/>
                <w:cs/>
              </w:rPr>
              <w:t>26</w:t>
            </w:r>
          </w:p>
        </w:tc>
        <w:tc>
          <w:tcPr>
            <w:tcW w:w="2160" w:type="dxa"/>
          </w:tcPr>
          <w:p w14:paraId="7CC546C9" w14:textId="77777777" w:rsidR="008D5108" w:rsidRPr="00690CF2" w:rsidRDefault="008D5108" w:rsidP="008D5108">
            <w:pPr>
              <w:ind w:left="-824" w:firstLine="824"/>
              <w:rPr>
                <w:sz w:val="28"/>
                <w:highlight w:val="yellow"/>
                <w:cs/>
              </w:rPr>
            </w:pPr>
          </w:p>
        </w:tc>
        <w:tc>
          <w:tcPr>
            <w:tcW w:w="1980" w:type="dxa"/>
            <w:vAlign w:val="center"/>
          </w:tcPr>
          <w:p w14:paraId="3739982A" w14:textId="5420C7D4" w:rsidR="008D5108" w:rsidRPr="00690CF2" w:rsidRDefault="008D5108" w:rsidP="008D5108">
            <w:pPr>
              <w:ind w:left="-824" w:firstLine="824"/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</w:rPr>
              <w:t>631770002053-2</w:t>
            </w:r>
          </w:p>
        </w:tc>
        <w:tc>
          <w:tcPr>
            <w:tcW w:w="2250" w:type="dxa"/>
            <w:vAlign w:val="center"/>
          </w:tcPr>
          <w:p w14:paraId="378F4293" w14:textId="089EE98F" w:rsidR="008D5108" w:rsidRPr="00690CF2" w:rsidRDefault="008D5108" w:rsidP="008D5108">
            <w:pPr>
              <w:rPr>
                <w:sz w:val="28"/>
                <w:highlight w:val="yellow"/>
                <w:cs/>
              </w:rPr>
            </w:pPr>
            <w:r w:rsidRPr="00690CF2">
              <w:rPr>
                <w:sz w:val="28"/>
                <w:highlight w:val="yellow"/>
                <w:cs/>
              </w:rPr>
              <w:t>นายเทวรินทร์ ชิณโน</w:t>
            </w:r>
          </w:p>
        </w:tc>
        <w:tc>
          <w:tcPr>
            <w:tcW w:w="810" w:type="dxa"/>
          </w:tcPr>
          <w:p w14:paraId="0DF9C78A" w14:textId="758C3142" w:rsidR="008D5108" w:rsidRPr="008D5108" w:rsidRDefault="008D5108" w:rsidP="008D5108">
            <w:pPr>
              <w:jc w:val="center"/>
              <w:rPr>
                <w:sz w:val="28"/>
              </w:rPr>
            </w:pPr>
            <w:r w:rsidRPr="00690CF2">
              <w:rPr>
                <w:sz w:val="28"/>
                <w:highlight w:val="yellow"/>
                <w:cs/>
              </w:rPr>
              <w:t>2</w:t>
            </w:r>
          </w:p>
        </w:tc>
        <w:tc>
          <w:tcPr>
            <w:tcW w:w="1170" w:type="dxa"/>
          </w:tcPr>
          <w:p w14:paraId="4268AD35" w14:textId="77777777" w:rsidR="008D5108" w:rsidRPr="008D5108" w:rsidRDefault="008D5108" w:rsidP="008D5108">
            <w:pPr>
              <w:jc w:val="center"/>
              <w:rPr>
                <w:sz w:val="28"/>
              </w:rPr>
            </w:pPr>
          </w:p>
        </w:tc>
        <w:tc>
          <w:tcPr>
            <w:tcW w:w="1620" w:type="dxa"/>
          </w:tcPr>
          <w:p w14:paraId="44C9AD4F" w14:textId="77777777" w:rsidR="008D5108" w:rsidRPr="008D5108" w:rsidRDefault="008D5108" w:rsidP="008D5108">
            <w:pPr>
              <w:jc w:val="center"/>
              <w:rPr>
                <w:sz w:val="28"/>
              </w:rPr>
            </w:pPr>
          </w:p>
        </w:tc>
      </w:tr>
    </w:tbl>
    <w:p w14:paraId="33F1F3ED" w14:textId="77777777" w:rsidR="002D020C" w:rsidRPr="00E86CD4" w:rsidRDefault="0007345A" w:rsidP="0007345A">
      <w:pPr>
        <w:rPr>
          <w:sz w:val="32"/>
          <w:szCs w:val="32"/>
        </w:rPr>
      </w:pPr>
      <w:r w:rsidRPr="00E86CD4">
        <w:rPr>
          <w:sz w:val="32"/>
          <w:szCs w:val="32"/>
          <w:cs/>
        </w:rPr>
        <w:tab/>
      </w:r>
    </w:p>
    <w:p w14:paraId="36E42F23" w14:textId="5750058E" w:rsidR="00B848F5" w:rsidRPr="00E86CD4" w:rsidRDefault="0007345A" w:rsidP="002D020C">
      <w:pPr>
        <w:ind w:firstLine="720"/>
        <w:rPr>
          <w:sz w:val="32"/>
          <w:szCs w:val="32"/>
        </w:rPr>
      </w:pPr>
      <w:r w:rsidRPr="00E86CD4">
        <w:rPr>
          <w:sz w:val="32"/>
          <w:szCs w:val="32"/>
          <w:cs/>
        </w:rPr>
        <w:t>จึงเรียนมาเพื่อโปรด</w:t>
      </w:r>
      <w:r w:rsidR="002D0A62" w:rsidRPr="00E86CD4">
        <w:rPr>
          <w:sz w:val="32"/>
          <w:szCs w:val="32"/>
          <w:cs/>
        </w:rPr>
        <w:t>ทราบ</w:t>
      </w:r>
    </w:p>
    <w:p w14:paraId="0F3257CA" w14:textId="77777777" w:rsidR="005E71E1" w:rsidRPr="00E86CD4" w:rsidRDefault="005E71E1" w:rsidP="00102290">
      <w:pPr>
        <w:ind w:firstLine="1411"/>
        <w:rPr>
          <w:sz w:val="32"/>
          <w:szCs w:val="32"/>
        </w:rPr>
      </w:pPr>
    </w:p>
    <w:p w14:paraId="6AF12495" w14:textId="4AC553F2" w:rsidR="00D51845" w:rsidRPr="00E86CD4" w:rsidRDefault="002A26DD" w:rsidP="00102290">
      <w:pPr>
        <w:ind w:firstLine="1411"/>
        <w:rPr>
          <w:sz w:val="32"/>
          <w:szCs w:val="32"/>
        </w:rPr>
      </w:pPr>
      <w:r w:rsidRPr="00E86CD4">
        <w:rPr>
          <w:noProof/>
          <w:sz w:val="32"/>
          <w:szCs w:val="32"/>
        </w:rPr>
        <w:drawing>
          <wp:anchor distT="0" distB="0" distL="114300" distR="114300" simplePos="0" relativeHeight="251660800" behindDoc="0" locked="0" layoutInCell="1" allowOverlap="1" wp14:anchorId="175BD92F" wp14:editId="4836B9CA">
            <wp:simplePos x="0" y="0"/>
            <wp:positionH relativeFrom="column">
              <wp:posOffset>4622540</wp:posOffset>
            </wp:positionH>
            <wp:positionV relativeFrom="paragraph">
              <wp:posOffset>61316</wp:posOffset>
            </wp:positionV>
            <wp:extent cx="799465" cy="353695"/>
            <wp:effectExtent l="0" t="0" r="635" b="8255"/>
            <wp:wrapSquare wrapText="bothSides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249"/>
                    <a:stretch/>
                  </pic:blipFill>
                  <pic:spPr bwMode="auto">
                    <a:xfrm>
                      <a:off x="0" y="0"/>
                      <a:ext cx="799465" cy="353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45FB36" w14:textId="23C0F843" w:rsidR="004D6790" w:rsidRPr="00E86CD4" w:rsidRDefault="004D6790" w:rsidP="00102290">
      <w:pPr>
        <w:ind w:firstLine="1411"/>
        <w:rPr>
          <w:sz w:val="32"/>
          <w:szCs w:val="32"/>
        </w:rPr>
      </w:pPr>
    </w:p>
    <w:p w14:paraId="40156449" w14:textId="1B6B4E92" w:rsidR="00C87E7C" w:rsidRPr="00E86CD4" w:rsidRDefault="005538BB" w:rsidP="005538BB">
      <w:pPr>
        <w:tabs>
          <w:tab w:val="left" w:pos="4536"/>
        </w:tabs>
        <w:rPr>
          <w:sz w:val="32"/>
          <w:szCs w:val="32"/>
        </w:rPr>
      </w:pPr>
      <w:r w:rsidRPr="00E86CD4">
        <w:rPr>
          <w:sz w:val="32"/>
          <w:szCs w:val="32"/>
          <w:cs/>
        </w:rPr>
        <w:tab/>
      </w:r>
      <w:r w:rsidR="000C761E" w:rsidRPr="00E86CD4">
        <w:rPr>
          <w:sz w:val="32"/>
          <w:szCs w:val="32"/>
          <w:cs/>
        </w:rPr>
        <w:t xml:space="preserve"> </w:t>
      </w:r>
      <w:r w:rsidR="002E51B6" w:rsidRPr="00E86CD4">
        <w:rPr>
          <w:sz w:val="32"/>
          <w:szCs w:val="32"/>
          <w:cs/>
        </w:rPr>
        <w:tab/>
      </w:r>
      <w:r w:rsidR="002E51B6" w:rsidRPr="00E86CD4">
        <w:rPr>
          <w:sz w:val="32"/>
          <w:szCs w:val="32"/>
          <w:cs/>
        </w:rPr>
        <w:tab/>
      </w:r>
      <w:r w:rsidR="002E51B6" w:rsidRPr="00E86CD4">
        <w:rPr>
          <w:sz w:val="32"/>
          <w:szCs w:val="32"/>
          <w:cs/>
        </w:rPr>
        <w:tab/>
      </w:r>
      <w:r w:rsidR="00893A78" w:rsidRPr="00E86CD4">
        <w:rPr>
          <w:sz w:val="32"/>
          <w:szCs w:val="32"/>
          <w:cs/>
        </w:rPr>
        <w:t xml:space="preserve">  </w:t>
      </w:r>
      <w:r w:rsidR="00D06F2B" w:rsidRPr="00E86CD4">
        <w:rPr>
          <w:sz w:val="32"/>
          <w:szCs w:val="32"/>
          <w:cs/>
        </w:rPr>
        <w:t>(</w:t>
      </w:r>
      <w:r w:rsidR="00893A78" w:rsidRPr="00E86CD4">
        <w:rPr>
          <w:sz w:val="32"/>
          <w:szCs w:val="32"/>
          <w:cs/>
        </w:rPr>
        <w:t>นางสาวปวีณา ขันธ์ศิลา</w:t>
      </w:r>
      <w:r w:rsidR="00C87E7C" w:rsidRPr="00E86CD4">
        <w:rPr>
          <w:sz w:val="32"/>
          <w:szCs w:val="32"/>
          <w:cs/>
        </w:rPr>
        <w:t>)</w:t>
      </w:r>
    </w:p>
    <w:p w14:paraId="0FB51D9D" w14:textId="0E7B50F7" w:rsidR="001529AA" w:rsidRPr="00E86CD4" w:rsidRDefault="005538BB" w:rsidP="00B84631">
      <w:pPr>
        <w:ind w:firstLine="1412"/>
        <w:jc w:val="center"/>
        <w:rPr>
          <w:sz w:val="32"/>
          <w:szCs w:val="32"/>
        </w:rPr>
      </w:pPr>
      <w:r w:rsidRPr="00E86CD4">
        <w:rPr>
          <w:sz w:val="32"/>
          <w:szCs w:val="32"/>
          <w:cs/>
        </w:rPr>
        <w:tab/>
      </w:r>
      <w:r w:rsidR="00357DCE" w:rsidRPr="00E86CD4">
        <w:rPr>
          <w:sz w:val="32"/>
          <w:szCs w:val="32"/>
          <w:cs/>
        </w:rPr>
        <w:t xml:space="preserve">        </w:t>
      </w:r>
      <w:r w:rsidR="004D4FC7" w:rsidRPr="00E86CD4">
        <w:rPr>
          <w:sz w:val="32"/>
          <w:szCs w:val="32"/>
          <w:cs/>
        </w:rPr>
        <w:t xml:space="preserve">    </w:t>
      </w:r>
      <w:r w:rsidR="002E51B6" w:rsidRPr="00E86CD4">
        <w:rPr>
          <w:sz w:val="32"/>
          <w:szCs w:val="32"/>
          <w:cs/>
        </w:rPr>
        <w:tab/>
      </w:r>
      <w:r w:rsidR="002E51B6" w:rsidRPr="00E86CD4">
        <w:rPr>
          <w:sz w:val="32"/>
          <w:szCs w:val="32"/>
          <w:cs/>
        </w:rPr>
        <w:tab/>
      </w:r>
      <w:r w:rsidR="002E51B6" w:rsidRPr="00E86CD4">
        <w:rPr>
          <w:sz w:val="32"/>
          <w:szCs w:val="32"/>
          <w:cs/>
        </w:rPr>
        <w:tab/>
      </w:r>
      <w:r w:rsidR="002E51B6" w:rsidRPr="00E86CD4">
        <w:rPr>
          <w:sz w:val="32"/>
          <w:szCs w:val="32"/>
          <w:cs/>
        </w:rPr>
        <w:tab/>
      </w:r>
      <w:r w:rsidR="002E51B6" w:rsidRPr="00E86CD4">
        <w:rPr>
          <w:sz w:val="32"/>
          <w:szCs w:val="32"/>
          <w:cs/>
        </w:rPr>
        <w:tab/>
      </w:r>
      <w:r w:rsidR="004D4FC7" w:rsidRPr="00E86CD4">
        <w:rPr>
          <w:sz w:val="32"/>
          <w:szCs w:val="32"/>
          <w:cs/>
        </w:rPr>
        <w:t xml:space="preserve"> </w:t>
      </w:r>
      <w:r w:rsidR="000C761E" w:rsidRPr="00E86CD4">
        <w:rPr>
          <w:sz w:val="32"/>
          <w:szCs w:val="32"/>
          <w:cs/>
        </w:rPr>
        <w:t>อาจารย์</w:t>
      </w:r>
      <w:r w:rsidR="00335559" w:rsidRPr="00E86CD4">
        <w:rPr>
          <w:sz w:val="32"/>
          <w:szCs w:val="32"/>
          <w:cs/>
        </w:rPr>
        <w:t>สาขาวิชาคณิตศาสตร์</w:t>
      </w:r>
    </w:p>
    <w:p w14:paraId="323DC263" w14:textId="77777777" w:rsidR="00C40294" w:rsidRPr="00E86CD4" w:rsidRDefault="00C40294" w:rsidP="00B84631">
      <w:pPr>
        <w:ind w:firstLine="1412"/>
        <w:jc w:val="center"/>
        <w:rPr>
          <w:sz w:val="32"/>
          <w:szCs w:val="32"/>
        </w:rPr>
      </w:pPr>
    </w:p>
    <w:p w14:paraId="14DE031D" w14:textId="3FF154AD" w:rsidR="00155A4B" w:rsidRPr="00E86CD4" w:rsidRDefault="00155A4B" w:rsidP="00155A4B">
      <w:pPr>
        <w:rPr>
          <w:sz w:val="32"/>
          <w:szCs w:val="32"/>
        </w:rPr>
      </w:pPr>
    </w:p>
    <w:sectPr w:rsidR="00155A4B" w:rsidRPr="00E86CD4" w:rsidSect="00130C40">
      <w:headerReference w:type="even" r:id="rId9"/>
      <w:pgSz w:w="11906" w:h="16838" w:code="9"/>
      <w:pgMar w:top="1418" w:right="991" w:bottom="1260" w:left="1418" w:header="1276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9CBE6" w14:textId="77777777" w:rsidR="00A028F4" w:rsidRDefault="00A028F4">
      <w:r>
        <w:separator/>
      </w:r>
    </w:p>
  </w:endnote>
  <w:endnote w:type="continuationSeparator" w:id="0">
    <w:p w14:paraId="3956CBD0" w14:textId="77777777" w:rsidR="00A028F4" w:rsidRDefault="00A02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5E7B2222-3E01-4DC9-BF76-0A3A11E99C3A}"/>
    <w:embedBold r:id="rId2" w:fontKey="{2D20DBDE-EACF-46BC-9732-9D9143CBFD2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22B3F56-4DE3-4E46-86E6-38C8212BAED1}"/>
    <w:embedBold r:id="rId4" w:fontKey="{3A69750C-1AC3-4A92-8876-26065608949E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5" w:fontKey="{D807BE2F-930B-48F6-BE39-5A19B7F4144F}"/>
    <w:embedBold r:id="rId6" w:fontKey="{8CE5DD91-2054-436A-B260-5446464B540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EEF8E721-9AE3-4D31-8455-C0536BE74AC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51BED6BD-138C-4F86-9145-D30F30E2E2B6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9" w:fontKey="{3F32B317-547B-49B4-88CC-C6A51841AEF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18963" w14:textId="77777777" w:rsidR="00A028F4" w:rsidRDefault="00A028F4">
      <w:r>
        <w:separator/>
      </w:r>
    </w:p>
  </w:footnote>
  <w:footnote w:type="continuationSeparator" w:id="0">
    <w:p w14:paraId="0DBD83A4" w14:textId="77777777" w:rsidR="00A028F4" w:rsidRDefault="00A028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8DD48" w14:textId="77777777" w:rsidR="00B84631" w:rsidRDefault="00687FFA" w:rsidP="00D6626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 w:rsidR="00B84631"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14:paraId="147DE32F" w14:textId="77777777" w:rsidR="00B84631" w:rsidRDefault="00B8463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17C"/>
    <w:rsid w:val="00000880"/>
    <w:rsid w:val="000009B3"/>
    <w:rsid w:val="0000210A"/>
    <w:rsid w:val="0000377A"/>
    <w:rsid w:val="00006C3B"/>
    <w:rsid w:val="00006F03"/>
    <w:rsid w:val="00011D8E"/>
    <w:rsid w:val="00014E38"/>
    <w:rsid w:val="000179A6"/>
    <w:rsid w:val="00021281"/>
    <w:rsid w:val="00021A8C"/>
    <w:rsid w:val="00022EA7"/>
    <w:rsid w:val="0002335D"/>
    <w:rsid w:val="00023CD3"/>
    <w:rsid w:val="000250A7"/>
    <w:rsid w:val="000271C3"/>
    <w:rsid w:val="00031B5D"/>
    <w:rsid w:val="000326AE"/>
    <w:rsid w:val="0003590D"/>
    <w:rsid w:val="00035F6C"/>
    <w:rsid w:val="00036ECD"/>
    <w:rsid w:val="00041424"/>
    <w:rsid w:val="00043274"/>
    <w:rsid w:val="00046237"/>
    <w:rsid w:val="000523A5"/>
    <w:rsid w:val="00052A7B"/>
    <w:rsid w:val="0006019F"/>
    <w:rsid w:val="0006583D"/>
    <w:rsid w:val="00066D3C"/>
    <w:rsid w:val="0007107B"/>
    <w:rsid w:val="00071721"/>
    <w:rsid w:val="00071CCC"/>
    <w:rsid w:val="0007345A"/>
    <w:rsid w:val="00076183"/>
    <w:rsid w:val="00081217"/>
    <w:rsid w:val="0008535C"/>
    <w:rsid w:val="00087C09"/>
    <w:rsid w:val="000A47EC"/>
    <w:rsid w:val="000A5C85"/>
    <w:rsid w:val="000B33A6"/>
    <w:rsid w:val="000B41C7"/>
    <w:rsid w:val="000B477A"/>
    <w:rsid w:val="000C1F75"/>
    <w:rsid w:val="000C428A"/>
    <w:rsid w:val="000C761E"/>
    <w:rsid w:val="000D658D"/>
    <w:rsid w:val="000F023E"/>
    <w:rsid w:val="000F0B5F"/>
    <w:rsid w:val="000F3CB3"/>
    <w:rsid w:val="000F5331"/>
    <w:rsid w:val="000F633A"/>
    <w:rsid w:val="000F64C0"/>
    <w:rsid w:val="000F79F4"/>
    <w:rsid w:val="00101A9D"/>
    <w:rsid w:val="00102290"/>
    <w:rsid w:val="00103DAD"/>
    <w:rsid w:val="00107DC9"/>
    <w:rsid w:val="00110A48"/>
    <w:rsid w:val="00111204"/>
    <w:rsid w:val="00112ABD"/>
    <w:rsid w:val="001161F2"/>
    <w:rsid w:val="001201B7"/>
    <w:rsid w:val="0012455B"/>
    <w:rsid w:val="00130C40"/>
    <w:rsid w:val="00132570"/>
    <w:rsid w:val="001422F8"/>
    <w:rsid w:val="0015011D"/>
    <w:rsid w:val="00151DFB"/>
    <w:rsid w:val="001529AA"/>
    <w:rsid w:val="0015560D"/>
    <w:rsid w:val="00155A4B"/>
    <w:rsid w:val="00160B32"/>
    <w:rsid w:val="001613BB"/>
    <w:rsid w:val="00162D24"/>
    <w:rsid w:val="00173B78"/>
    <w:rsid w:val="001865CE"/>
    <w:rsid w:val="00193FB7"/>
    <w:rsid w:val="00194654"/>
    <w:rsid w:val="0019527F"/>
    <w:rsid w:val="001A396C"/>
    <w:rsid w:val="001A7F93"/>
    <w:rsid w:val="001A7FF1"/>
    <w:rsid w:val="001B0466"/>
    <w:rsid w:val="001B0C9B"/>
    <w:rsid w:val="001B2F8C"/>
    <w:rsid w:val="001C7F82"/>
    <w:rsid w:val="001D499D"/>
    <w:rsid w:val="001D55A0"/>
    <w:rsid w:val="001D5A9E"/>
    <w:rsid w:val="001D7836"/>
    <w:rsid w:val="001D7AEF"/>
    <w:rsid w:val="001E2955"/>
    <w:rsid w:val="001F2165"/>
    <w:rsid w:val="001F24A4"/>
    <w:rsid w:val="001F3648"/>
    <w:rsid w:val="001F5E85"/>
    <w:rsid w:val="001F72B3"/>
    <w:rsid w:val="002006FD"/>
    <w:rsid w:val="002065AB"/>
    <w:rsid w:val="00207224"/>
    <w:rsid w:val="00207670"/>
    <w:rsid w:val="0021010E"/>
    <w:rsid w:val="0021148E"/>
    <w:rsid w:val="0021449A"/>
    <w:rsid w:val="00214C03"/>
    <w:rsid w:val="00214DB9"/>
    <w:rsid w:val="00221473"/>
    <w:rsid w:val="0022686F"/>
    <w:rsid w:val="00233B3D"/>
    <w:rsid w:val="00234405"/>
    <w:rsid w:val="00234487"/>
    <w:rsid w:val="00234F31"/>
    <w:rsid w:val="00237C04"/>
    <w:rsid w:val="00242BF8"/>
    <w:rsid w:val="00242F9B"/>
    <w:rsid w:val="0024341A"/>
    <w:rsid w:val="0024514D"/>
    <w:rsid w:val="002476B3"/>
    <w:rsid w:val="002625B6"/>
    <w:rsid w:val="00263265"/>
    <w:rsid w:val="002747A4"/>
    <w:rsid w:val="0028021D"/>
    <w:rsid w:val="00283F2B"/>
    <w:rsid w:val="002869F9"/>
    <w:rsid w:val="00291D5B"/>
    <w:rsid w:val="00291D78"/>
    <w:rsid w:val="002964B8"/>
    <w:rsid w:val="002A09E8"/>
    <w:rsid w:val="002A09EB"/>
    <w:rsid w:val="002A26DD"/>
    <w:rsid w:val="002A4385"/>
    <w:rsid w:val="002A66A2"/>
    <w:rsid w:val="002A7B61"/>
    <w:rsid w:val="002B0B5F"/>
    <w:rsid w:val="002B41CA"/>
    <w:rsid w:val="002B4E25"/>
    <w:rsid w:val="002D020C"/>
    <w:rsid w:val="002D0A62"/>
    <w:rsid w:val="002D0E5A"/>
    <w:rsid w:val="002D1C2C"/>
    <w:rsid w:val="002E1EB8"/>
    <w:rsid w:val="002E42E3"/>
    <w:rsid w:val="002E51B6"/>
    <w:rsid w:val="002F0491"/>
    <w:rsid w:val="002F0EE6"/>
    <w:rsid w:val="002F2894"/>
    <w:rsid w:val="002F3282"/>
    <w:rsid w:val="002F3CBA"/>
    <w:rsid w:val="00303DEF"/>
    <w:rsid w:val="003062D9"/>
    <w:rsid w:val="00307ED5"/>
    <w:rsid w:val="00323128"/>
    <w:rsid w:val="003269E0"/>
    <w:rsid w:val="00332DDD"/>
    <w:rsid w:val="00333D2E"/>
    <w:rsid w:val="00334F36"/>
    <w:rsid w:val="00335559"/>
    <w:rsid w:val="00336337"/>
    <w:rsid w:val="003367ED"/>
    <w:rsid w:val="00337158"/>
    <w:rsid w:val="003401B2"/>
    <w:rsid w:val="00343CFC"/>
    <w:rsid w:val="003451DD"/>
    <w:rsid w:val="003509FB"/>
    <w:rsid w:val="00352D00"/>
    <w:rsid w:val="00355822"/>
    <w:rsid w:val="00357DCE"/>
    <w:rsid w:val="00362477"/>
    <w:rsid w:val="00366CB9"/>
    <w:rsid w:val="00380F9D"/>
    <w:rsid w:val="00381223"/>
    <w:rsid w:val="00383075"/>
    <w:rsid w:val="003862C4"/>
    <w:rsid w:val="00387B20"/>
    <w:rsid w:val="00396B77"/>
    <w:rsid w:val="003A18A6"/>
    <w:rsid w:val="003A2C64"/>
    <w:rsid w:val="003A32EC"/>
    <w:rsid w:val="003A5C80"/>
    <w:rsid w:val="003B0B81"/>
    <w:rsid w:val="003B1F55"/>
    <w:rsid w:val="003B2112"/>
    <w:rsid w:val="003C6319"/>
    <w:rsid w:val="003D1561"/>
    <w:rsid w:val="003D4DD3"/>
    <w:rsid w:val="003D5976"/>
    <w:rsid w:val="003D600E"/>
    <w:rsid w:val="003D7367"/>
    <w:rsid w:val="003E050D"/>
    <w:rsid w:val="003E46C6"/>
    <w:rsid w:val="003E5F17"/>
    <w:rsid w:val="003E7C18"/>
    <w:rsid w:val="00406B6D"/>
    <w:rsid w:val="00407256"/>
    <w:rsid w:val="0041267D"/>
    <w:rsid w:val="0041589A"/>
    <w:rsid w:val="00416EB7"/>
    <w:rsid w:val="00417720"/>
    <w:rsid w:val="0042061F"/>
    <w:rsid w:val="004324FC"/>
    <w:rsid w:val="00432A53"/>
    <w:rsid w:val="00435E2D"/>
    <w:rsid w:val="00436043"/>
    <w:rsid w:val="004470AA"/>
    <w:rsid w:val="00447814"/>
    <w:rsid w:val="00455384"/>
    <w:rsid w:val="00461F37"/>
    <w:rsid w:val="00466A44"/>
    <w:rsid w:val="00470F58"/>
    <w:rsid w:val="0047436C"/>
    <w:rsid w:val="00480F1A"/>
    <w:rsid w:val="00492DE5"/>
    <w:rsid w:val="004A1AB1"/>
    <w:rsid w:val="004A7169"/>
    <w:rsid w:val="004B3804"/>
    <w:rsid w:val="004B4D7E"/>
    <w:rsid w:val="004C53C8"/>
    <w:rsid w:val="004D4FC7"/>
    <w:rsid w:val="004D6790"/>
    <w:rsid w:val="004E0B69"/>
    <w:rsid w:val="004E2A28"/>
    <w:rsid w:val="004E34DB"/>
    <w:rsid w:val="004E57D9"/>
    <w:rsid w:val="004E693C"/>
    <w:rsid w:val="004F0E87"/>
    <w:rsid w:val="004F2030"/>
    <w:rsid w:val="004F4771"/>
    <w:rsid w:val="004F5F87"/>
    <w:rsid w:val="004F7604"/>
    <w:rsid w:val="0050499C"/>
    <w:rsid w:val="0051299F"/>
    <w:rsid w:val="00515C49"/>
    <w:rsid w:val="0051643F"/>
    <w:rsid w:val="00521E1B"/>
    <w:rsid w:val="00522A47"/>
    <w:rsid w:val="00526615"/>
    <w:rsid w:val="0052725F"/>
    <w:rsid w:val="00537CA9"/>
    <w:rsid w:val="00543B0A"/>
    <w:rsid w:val="005446CC"/>
    <w:rsid w:val="005474A7"/>
    <w:rsid w:val="0055375D"/>
    <w:rsid w:val="005538BB"/>
    <w:rsid w:val="00555F22"/>
    <w:rsid w:val="005608C9"/>
    <w:rsid w:val="00561A47"/>
    <w:rsid w:val="005818B5"/>
    <w:rsid w:val="005861BD"/>
    <w:rsid w:val="0059371F"/>
    <w:rsid w:val="00594F7B"/>
    <w:rsid w:val="005A3398"/>
    <w:rsid w:val="005C0695"/>
    <w:rsid w:val="005C2A48"/>
    <w:rsid w:val="005D24CD"/>
    <w:rsid w:val="005D7EB0"/>
    <w:rsid w:val="005E11F7"/>
    <w:rsid w:val="005E2642"/>
    <w:rsid w:val="005E71E1"/>
    <w:rsid w:val="005F1D1D"/>
    <w:rsid w:val="005F2723"/>
    <w:rsid w:val="005F2BC3"/>
    <w:rsid w:val="005F31BF"/>
    <w:rsid w:val="005F4EE0"/>
    <w:rsid w:val="005F5F5C"/>
    <w:rsid w:val="005F61D3"/>
    <w:rsid w:val="00602B2B"/>
    <w:rsid w:val="006043DB"/>
    <w:rsid w:val="00607B7A"/>
    <w:rsid w:val="00620379"/>
    <w:rsid w:val="00621F60"/>
    <w:rsid w:val="00622658"/>
    <w:rsid w:val="006266AB"/>
    <w:rsid w:val="00627A27"/>
    <w:rsid w:val="0063040B"/>
    <w:rsid w:val="006325CE"/>
    <w:rsid w:val="00633F99"/>
    <w:rsid w:val="006341DA"/>
    <w:rsid w:val="00636F3C"/>
    <w:rsid w:val="006443B8"/>
    <w:rsid w:val="00644B40"/>
    <w:rsid w:val="00646FD2"/>
    <w:rsid w:val="00647143"/>
    <w:rsid w:val="0065129F"/>
    <w:rsid w:val="00654CFD"/>
    <w:rsid w:val="00655B8F"/>
    <w:rsid w:val="006633AD"/>
    <w:rsid w:val="006636F4"/>
    <w:rsid w:val="006729C9"/>
    <w:rsid w:val="006729D0"/>
    <w:rsid w:val="006847FC"/>
    <w:rsid w:val="006875A5"/>
    <w:rsid w:val="00687614"/>
    <w:rsid w:val="00687F83"/>
    <w:rsid w:val="00687FFA"/>
    <w:rsid w:val="0069061B"/>
    <w:rsid w:val="006909A0"/>
    <w:rsid w:val="00690CF2"/>
    <w:rsid w:val="00691337"/>
    <w:rsid w:val="00696B98"/>
    <w:rsid w:val="006A4118"/>
    <w:rsid w:val="006A424A"/>
    <w:rsid w:val="006A4B27"/>
    <w:rsid w:val="006B088A"/>
    <w:rsid w:val="006B17F4"/>
    <w:rsid w:val="006B267D"/>
    <w:rsid w:val="006B4307"/>
    <w:rsid w:val="006B7C47"/>
    <w:rsid w:val="006C05A2"/>
    <w:rsid w:val="006C1486"/>
    <w:rsid w:val="006C2A5D"/>
    <w:rsid w:val="006D0F8F"/>
    <w:rsid w:val="006D16F7"/>
    <w:rsid w:val="006D4DE1"/>
    <w:rsid w:val="006F1361"/>
    <w:rsid w:val="006F59EB"/>
    <w:rsid w:val="0070037A"/>
    <w:rsid w:val="00710791"/>
    <w:rsid w:val="0071349A"/>
    <w:rsid w:val="007134A7"/>
    <w:rsid w:val="007163CE"/>
    <w:rsid w:val="00722EDD"/>
    <w:rsid w:val="00724243"/>
    <w:rsid w:val="0073315A"/>
    <w:rsid w:val="007339F2"/>
    <w:rsid w:val="00740612"/>
    <w:rsid w:val="00740D40"/>
    <w:rsid w:val="0074217C"/>
    <w:rsid w:val="0074495B"/>
    <w:rsid w:val="00745A20"/>
    <w:rsid w:val="00751590"/>
    <w:rsid w:val="0075327D"/>
    <w:rsid w:val="0075356D"/>
    <w:rsid w:val="00761ABB"/>
    <w:rsid w:val="0076252D"/>
    <w:rsid w:val="00762ECD"/>
    <w:rsid w:val="00763A27"/>
    <w:rsid w:val="007679DD"/>
    <w:rsid w:val="007711D7"/>
    <w:rsid w:val="007744F3"/>
    <w:rsid w:val="0077528F"/>
    <w:rsid w:val="007805DB"/>
    <w:rsid w:val="00780782"/>
    <w:rsid w:val="00780E52"/>
    <w:rsid w:val="007842D1"/>
    <w:rsid w:val="00784909"/>
    <w:rsid w:val="00784D43"/>
    <w:rsid w:val="00785B72"/>
    <w:rsid w:val="007878B3"/>
    <w:rsid w:val="007922EF"/>
    <w:rsid w:val="007941B5"/>
    <w:rsid w:val="00795432"/>
    <w:rsid w:val="00796986"/>
    <w:rsid w:val="007A251F"/>
    <w:rsid w:val="007A6EA0"/>
    <w:rsid w:val="007B78C8"/>
    <w:rsid w:val="007C010B"/>
    <w:rsid w:val="007C59C5"/>
    <w:rsid w:val="007C6774"/>
    <w:rsid w:val="007C6AD1"/>
    <w:rsid w:val="007C6E8E"/>
    <w:rsid w:val="007C790B"/>
    <w:rsid w:val="007D19E5"/>
    <w:rsid w:val="007D1FA7"/>
    <w:rsid w:val="007D1FDA"/>
    <w:rsid w:val="007E0493"/>
    <w:rsid w:val="007E1B57"/>
    <w:rsid w:val="007E33CB"/>
    <w:rsid w:val="007E672C"/>
    <w:rsid w:val="007E6E95"/>
    <w:rsid w:val="007F2E1A"/>
    <w:rsid w:val="0080310F"/>
    <w:rsid w:val="0080349F"/>
    <w:rsid w:val="008079C0"/>
    <w:rsid w:val="008100A2"/>
    <w:rsid w:val="008167E4"/>
    <w:rsid w:val="00820C49"/>
    <w:rsid w:val="00824597"/>
    <w:rsid w:val="008247A4"/>
    <w:rsid w:val="00830FF3"/>
    <w:rsid w:val="00832AA4"/>
    <w:rsid w:val="008359D2"/>
    <w:rsid w:val="008375F3"/>
    <w:rsid w:val="008433C9"/>
    <w:rsid w:val="008439A9"/>
    <w:rsid w:val="00843A1E"/>
    <w:rsid w:val="00847E37"/>
    <w:rsid w:val="0085044E"/>
    <w:rsid w:val="00850D4A"/>
    <w:rsid w:val="008535D9"/>
    <w:rsid w:val="00853740"/>
    <w:rsid w:val="00853B8A"/>
    <w:rsid w:val="008551D6"/>
    <w:rsid w:val="00857DD6"/>
    <w:rsid w:val="0086677E"/>
    <w:rsid w:val="00866C77"/>
    <w:rsid w:val="00867CA3"/>
    <w:rsid w:val="008720A2"/>
    <w:rsid w:val="0087366F"/>
    <w:rsid w:val="0087553E"/>
    <w:rsid w:val="00880D77"/>
    <w:rsid w:val="00882E8E"/>
    <w:rsid w:val="00892A87"/>
    <w:rsid w:val="00893A78"/>
    <w:rsid w:val="00897C31"/>
    <w:rsid w:val="008A2B92"/>
    <w:rsid w:val="008A317D"/>
    <w:rsid w:val="008A4F10"/>
    <w:rsid w:val="008A54D0"/>
    <w:rsid w:val="008B23B0"/>
    <w:rsid w:val="008B63D3"/>
    <w:rsid w:val="008B6931"/>
    <w:rsid w:val="008B6C85"/>
    <w:rsid w:val="008C06AD"/>
    <w:rsid w:val="008D282A"/>
    <w:rsid w:val="008D5108"/>
    <w:rsid w:val="008D5BD0"/>
    <w:rsid w:val="008E4541"/>
    <w:rsid w:val="008E4F60"/>
    <w:rsid w:val="008F1158"/>
    <w:rsid w:val="008F1BA0"/>
    <w:rsid w:val="008F6687"/>
    <w:rsid w:val="008F75BE"/>
    <w:rsid w:val="008F7607"/>
    <w:rsid w:val="00904C2B"/>
    <w:rsid w:val="00906CC0"/>
    <w:rsid w:val="009204BF"/>
    <w:rsid w:val="00921E9F"/>
    <w:rsid w:val="00922B8E"/>
    <w:rsid w:val="00923102"/>
    <w:rsid w:val="00923179"/>
    <w:rsid w:val="00924FFE"/>
    <w:rsid w:val="0092501D"/>
    <w:rsid w:val="009257CE"/>
    <w:rsid w:val="00925E10"/>
    <w:rsid w:val="00926D6B"/>
    <w:rsid w:val="00927AC2"/>
    <w:rsid w:val="00932764"/>
    <w:rsid w:val="00934095"/>
    <w:rsid w:val="00936F29"/>
    <w:rsid w:val="00937004"/>
    <w:rsid w:val="009411D8"/>
    <w:rsid w:val="00941618"/>
    <w:rsid w:val="00942114"/>
    <w:rsid w:val="00946E2C"/>
    <w:rsid w:val="0094723C"/>
    <w:rsid w:val="00951D06"/>
    <w:rsid w:val="009523D0"/>
    <w:rsid w:val="00954B7C"/>
    <w:rsid w:val="0095510F"/>
    <w:rsid w:val="00966DF7"/>
    <w:rsid w:val="0097258C"/>
    <w:rsid w:val="0098181A"/>
    <w:rsid w:val="00990D85"/>
    <w:rsid w:val="00996920"/>
    <w:rsid w:val="009A191C"/>
    <w:rsid w:val="009A73BB"/>
    <w:rsid w:val="009B313B"/>
    <w:rsid w:val="009B356D"/>
    <w:rsid w:val="009C10E8"/>
    <w:rsid w:val="009C74E1"/>
    <w:rsid w:val="009C7675"/>
    <w:rsid w:val="009D3403"/>
    <w:rsid w:val="009D340A"/>
    <w:rsid w:val="009D52E6"/>
    <w:rsid w:val="009D74D7"/>
    <w:rsid w:val="009E0268"/>
    <w:rsid w:val="009E0FEF"/>
    <w:rsid w:val="009E4B74"/>
    <w:rsid w:val="009F19F3"/>
    <w:rsid w:val="009F260F"/>
    <w:rsid w:val="009F2A44"/>
    <w:rsid w:val="009F60EE"/>
    <w:rsid w:val="009F67B3"/>
    <w:rsid w:val="009F690C"/>
    <w:rsid w:val="00A028F4"/>
    <w:rsid w:val="00A05182"/>
    <w:rsid w:val="00A0633B"/>
    <w:rsid w:val="00A06F59"/>
    <w:rsid w:val="00A0719C"/>
    <w:rsid w:val="00A073D8"/>
    <w:rsid w:val="00A174D9"/>
    <w:rsid w:val="00A23BCA"/>
    <w:rsid w:val="00A24E12"/>
    <w:rsid w:val="00A355A5"/>
    <w:rsid w:val="00A37C60"/>
    <w:rsid w:val="00A45000"/>
    <w:rsid w:val="00A454F2"/>
    <w:rsid w:val="00A46F19"/>
    <w:rsid w:val="00A55686"/>
    <w:rsid w:val="00A5749C"/>
    <w:rsid w:val="00A60D81"/>
    <w:rsid w:val="00A6255F"/>
    <w:rsid w:val="00A635EB"/>
    <w:rsid w:val="00A63CBB"/>
    <w:rsid w:val="00A64DF4"/>
    <w:rsid w:val="00A65F4E"/>
    <w:rsid w:val="00A7249E"/>
    <w:rsid w:val="00A756E4"/>
    <w:rsid w:val="00A8327B"/>
    <w:rsid w:val="00A878B3"/>
    <w:rsid w:val="00A94ED9"/>
    <w:rsid w:val="00A97E58"/>
    <w:rsid w:val="00AA235C"/>
    <w:rsid w:val="00AB3BC8"/>
    <w:rsid w:val="00AB647D"/>
    <w:rsid w:val="00AB7D63"/>
    <w:rsid w:val="00AC63EA"/>
    <w:rsid w:val="00AC6499"/>
    <w:rsid w:val="00AC6853"/>
    <w:rsid w:val="00AC6873"/>
    <w:rsid w:val="00AD0725"/>
    <w:rsid w:val="00AD0A19"/>
    <w:rsid w:val="00AE4267"/>
    <w:rsid w:val="00AF07F2"/>
    <w:rsid w:val="00AF6445"/>
    <w:rsid w:val="00B12884"/>
    <w:rsid w:val="00B12F3F"/>
    <w:rsid w:val="00B142CD"/>
    <w:rsid w:val="00B16E09"/>
    <w:rsid w:val="00B2444D"/>
    <w:rsid w:val="00B24618"/>
    <w:rsid w:val="00B2470B"/>
    <w:rsid w:val="00B27CA5"/>
    <w:rsid w:val="00B35B90"/>
    <w:rsid w:val="00B377D2"/>
    <w:rsid w:val="00B57783"/>
    <w:rsid w:val="00B619AA"/>
    <w:rsid w:val="00B63408"/>
    <w:rsid w:val="00B64A15"/>
    <w:rsid w:val="00B7249F"/>
    <w:rsid w:val="00B74AAD"/>
    <w:rsid w:val="00B76367"/>
    <w:rsid w:val="00B76EC4"/>
    <w:rsid w:val="00B773E7"/>
    <w:rsid w:val="00B80B01"/>
    <w:rsid w:val="00B80E5B"/>
    <w:rsid w:val="00B84631"/>
    <w:rsid w:val="00B848F5"/>
    <w:rsid w:val="00B8566C"/>
    <w:rsid w:val="00B86913"/>
    <w:rsid w:val="00B94348"/>
    <w:rsid w:val="00B96366"/>
    <w:rsid w:val="00B97CC2"/>
    <w:rsid w:val="00BA3A0C"/>
    <w:rsid w:val="00BA3F1D"/>
    <w:rsid w:val="00BA6EB4"/>
    <w:rsid w:val="00BB1603"/>
    <w:rsid w:val="00BB2D9B"/>
    <w:rsid w:val="00BB3A43"/>
    <w:rsid w:val="00BB4DC1"/>
    <w:rsid w:val="00BB56FC"/>
    <w:rsid w:val="00BC7782"/>
    <w:rsid w:val="00BD28E7"/>
    <w:rsid w:val="00BD37E2"/>
    <w:rsid w:val="00BE346D"/>
    <w:rsid w:val="00BF14DC"/>
    <w:rsid w:val="00BF7AC0"/>
    <w:rsid w:val="00C012EE"/>
    <w:rsid w:val="00C04C70"/>
    <w:rsid w:val="00C050BF"/>
    <w:rsid w:val="00C053EA"/>
    <w:rsid w:val="00C05C32"/>
    <w:rsid w:val="00C123C1"/>
    <w:rsid w:val="00C13F57"/>
    <w:rsid w:val="00C14FA8"/>
    <w:rsid w:val="00C22225"/>
    <w:rsid w:val="00C22D57"/>
    <w:rsid w:val="00C24039"/>
    <w:rsid w:val="00C3374B"/>
    <w:rsid w:val="00C37F70"/>
    <w:rsid w:val="00C40294"/>
    <w:rsid w:val="00C40481"/>
    <w:rsid w:val="00C4210E"/>
    <w:rsid w:val="00C4426F"/>
    <w:rsid w:val="00C47F44"/>
    <w:rsid w:val="00C564BB"/>
    <w:rsid w:val="00C576F5"/>
    <w:rsid w:val="00C5770B"/>
    <w:rsid w:val="00C633EA"/>
    <w:rsid w:val="00C64399"/>
    <w:rsid w:val="00C64989"/>
    <w:rsid w:val="00C73770"/>
    <w:rsid w:val="00C803E0"/>
    <w:rsid w:val="00C87E7C"/>
    <w:rsid w:val="00C916B5"/>
    <w:rsid w:val="00C94909"/>
    <w:rsid w:val="00C958EF"/>
    <w:rsid w:val="00C972C6"/>
    <w:rsid w:val="00C97732"/>
    <w:rsid w:val="00CA2AF9"/>
    <w:rsid w:val="00CA553E"/>
    <w:rsid w:val="00CA6111"/>
    <w:rsid w:val="00CB0BE0"/>
    <w:rsid w:val="00CB5DCD"/>
    <w:rsid w:val="00CE1BB5"/>
    <w:rsid w:val="00CE7825"/>
    <w:rsid w:val="00CF260E"/>
    <w:rsid w:val="00CF6B52"/>
    <w:rsid w:val="00D03FE7"/>
    <w:rsid w:val="00D06F2B"/>
    <w:rsid w:val="00D10EE5"/>
    <w:rsid w:val="00D124FE"/>
    <w:rsid w:val="00D12990"/>
    <w:rsid w:val="00D14497"/>
    <w:rsid w:val="00D14653"/>
    <w:rsid w:val="00D1687B"/>
    <w:rsid w:val="00D17E55"/>
    <w:rsid w:val="00D33003"/>
    <w:rsid w:val="00D346BD"/>
    <w:rsid w:val="00D35165"/>
    <w:rsid w:val="00D35F40"/>
    <w:rsid w:val="00D36E62"/>
    <w:rsid w:val="00D40690"/>
    <w:rsid w:val="00D43A06"/>
    <w:rsid w:val="00D51845"/>
    <w:rsid w:val="00D518B7"/>
    <w:rsid w:val="00D52C93"/>
    <w:rsid w:val="00D57C8E"/>
    <w:rsid w:val="00D6482F"/>
    <w:rsid w:val="00D6626B"/>
    <w:rsid w:val="00D66F20"/>
    <w:rsid w:val="00D70B9C"/>
    <w:rsid w:val="00D850DE"/>
    <w:rsid w:val="00D855B3"/>
    <w:rsid w:val="00D86E18"/>
    <w:rsid w:val="00D87930"/>
    <w:rsid w:val="00D90BA5"/>
    <w:rsid w:val="00D91BDA"/>
    <w:rsid w:val="00D93713"/>
    <w:rsid w:val="00DA417D"/>
    <w:rsid w:val="00DB2D0E"/>
    <w:rsid w:val="00DB52F5"/>
    <w:rsid w:val="00DB741A"/>
    <w:rsid w:val="00DC2E50"/>
    <w:rsid w:val="00DC3EEE"/>
    <w:rsid w:val="00DC4CDD"/>
    <w:rsid w:val="00DD2784"/>
    <w:rsid w:val="00DD744A"/>
    <w:rsid w:val="00DE1D39"/>
    <w:rsid w:val="00DE364D"/>
    <w:rsid w:val="00DE7707"/>
    <w:rsid w:val="00DF4DED"/>
    <w:rsid w:val="00DF596C"/>
    <w:rsid w:val="00DF6B83"/>
    <w:rsid w:val="00E02469"/>
    <w:rsid w:val="00E06FE3"/>
    <w:rsid w:val="00E10A9D"/>
    <w:rsid w:val="00E1431E"/>
    <w:rsid w:val="00E152AE"/>
    <w:rsid w:val="00E16BD0"/>
    <w:rsid w:val="00E23C3D"/>
    <w:rsid w:val="00E33393"/>
    <w:rsid w:val="00E3678F"/>
    <w:rsid w:val="00E43336"/>
    <w:rsid w:val="00E537F1"/>
    <w:rsid w:val="00E540D4"/>
    <w:rsid w:val="00E54F32"/>
    <w:rsid w:val="00E578E8"/>
    <w:rsid w:val="00E605DC"/>
    <w:rsid w:val="00E65F42"/>
    <w:rsid w:val="00E65FD6"/>
    <w:rsid w:val="00E75E89"/>
    <w:rsid w:val="00E76FF9"/>
    <w:rsid w:val="00E7750D"/>
    <w:rsid w:val="00E860CB"/>
    <w:rsid w:val="00E86CD4"/>
    <w:rsid w:val="00E918E7"/>
    <w:rsid w:val="00E91B27"/>
    <w:rsid w:val="00E961DC"/>
    <w:rsid w:val="00E97451"/>
    <w:rsid w:val="00EA482D"/>
    <w:rsid w:val="00EB25D4"/>
    <w:rsid w:val="00EB4480"/>
    <w:rsid w:val="00EB5ACF"/>
    <w:rsid w:val="00EB777F"/>
    <w:rsid w:val="00EC08B4"/>
    <w:rsid w:val="00EC391E"/>
    <w:rsid w:val="00ED0530"/>
    <w:rsid w:val="00ED18D1"/>
    <w:rsid w:val="00ED2DC7"/>
    <w:rsid w:val="00ED5BA2"/>
    <w:rsid w:val="00ED75CB"/>
    <w:rsid w:val="00EE0C32"/>
    <w:rsid w:val="00EF220B"/>
    <w:rsid w:val="00EF400B"/>
    <w:rsid w:val="00EF45A8"/>
    <w:rsid w:val="00EF58E4"/>
    <w:rsid w:val="00EF5D66"/>
    <w:rsid w:val="00F03219"/>
    <w:rsid w:val="00F055CB"/>
    <w:rsid w:val="00F06C35"/>
    <w:rsid w:val="00F116A9"/>
    <w:rsid w:val="00F15D8B"/>
    <w:rsid w:val="00F16CA4"/>
    <w:rsid w:val="00F211AA"/>
    <w:rsid w:val="00F22782"/>
    <w:rsid w:val="00F23720"/>
    <w:rsid w:val="00F26C8D"/>
    <w:rsid w:val="00F279A1"/>
    <w:rsid w:val="00F34B50"/>
    <w:rsid w:val="00F41737"/>
    <w:rsid w:val="00F43266"/>
    <w:rsid w:val="00F52BAB"/>
    <w:rsid w:val="00F538CC"/>
    <w:rsid w:val="00F57925"/>
    <w:rsid w:val="00F63220"/>
    <w:rsid w:val="00F652BD"/>
    <w:rsid w:val="00F71FB7"/>
    <w:rsid w:val="00F76FD3"/>
    <w:rsid w:val="00F82B87"/>
    <w:rsid w:val="00F84540"/>
    <w:rsid w:val="00F92802"/>
    <w:rsid w:val="00F9465A"/>
    <w:rsid w:val="00F95BE9"/>
    <w:rsid w:val="00FB23AB"/>
    <w:rsid w:val="00FB3EF2"/>
    <w:rsid w:val="00FB706D"/>
    <w:rsid w:val="00FD3644"/>
    <w:rsid w:val="00FD502B"/>
    <w:rsid w:val="00FD569A"/>
    <w:rsid w:val="00FD66E0"/>
    <w:rsid w:val="00FE1E5A"/>
    <w:rsid w:val="00FE51B0"/>
    <w:rsid w:val="00FF0131"/>
    <w:rsid w:val="00FF15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135CCB"/>
  <w15:docId w15:val="{ED7A6A13-B187-4FB5-8DF9-40F03267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IT๙" w:eastAsia="Times New Roman" w:hAnsi="TH SarabunIT๙" w:cs="TH SarabunIT๙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6D3C"/>
    <w:rPr>
      <w:sz w:val="24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6E8E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basedOn w:val="DefaultParagraphFont"/>
    <w:rsid w:val="00F57925"/>
    <w:rPr>
      <w:color w:val="800080"/>
      <w:u w:val="single"/>
    </w:rPr>
  </w:style>
  <w:style w:type="character" w:styleId="Hyperlink">
    <w:name w:val="Hyperlink"/>
    <w:basedOn w:val="DefaultParagraphFont"/>
    <w:rsid w:val="00C87E7C"/>
    <w:rPr>
      <w:color w:val="0000FF"/>
      <w:u w:val="single"/>
      <w:lang w:bidi="th-TH"/>
    </w:rPr>
  </w:style>
  <w:style w:type="paragraph" w:styleId="Header">
    <w:name w:val="header"/>
    <w:basedOn w:val="Normal"/>
    <w:rsid w:val="00D6626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6626B"/>
  </w:style>
  <w:style w:type="paragraph" w:styleId="Footer">
    <w:name w:val="footer"/>
    <w:basedOn w:val="Normal"/>
    <w:rsid w:val="00D6626B"/>
    <w:pPr>
      <w:tabs>
        <w:tab w:val="center" w:pos="4153"/>
        <w:tab w:val="right" w:pos="8306"/>
      </w:tabs>
    </w:pPr>
  </w:style>
  <w:style w:type="character" w:customStyle="1" w:styleId="Heading1Char">
    <w:name w:val="Heading 1 Char"/>
    <w:basedOn w:val="DefaultParagraphFont"/>
    <w:link w:val="Heading1"/>
    <w:uiPriority w:val="9"/>
    <w:rsid w:val="007C6E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paragraph" w:styleId="BalloonText">
    <w:name w:val="Balloon Text"/>
    <w:basedOn w:val="Normal"/>
    <w:link w:val="BalloonTextChar"/>
    <w:rsid w:val="007C6E8E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7C6E8E"/>
    <w:rPr>
      <w:rFonts w:ascii="Tahoma" w:hAnsi="Tahoma" w:cs="Angsana New"/>
      <w:sz w:val="16"/>
    </w:rPr>
  </w:style>
  <w:style w:type="character" w:styleId="PlaceholderText">
    <w:name w:val="Placeholder Text"/>
    <w:basedOn w:val="DefaultParagraphFont"/>
    <w:uiPriority w:val="99"/>
    <w:semiHidden/>
    <w:rsid w:val="007C6E8E"/>
    <w:rPr>
      <w:color w:val="80808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6E8E"/>
    <w:pPr>
      <w:outlineLvl w:val="9"/>
    </w:pPr>
    <w:rPr>
      <w:lang w:bidi="ar-SA"/>
    </w:rPr>
  </w:style>
  <w:style w:type="table" w:styleId="TableGrid">
    <w:name w:val="Table Grid"/>
    <w:basedOn w:val="TableNormal"/>
    <w:uiPriority w:val="59"/>
    <w:rsid w:val="007F2E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A7B61"/>
    <w:pPr>
      <w:ind w:left="720"/>
      <w:contextualSpacing/>
    </w:pPr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05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3591;&#3634;&#3609;%20&#3619;&#3634;&#3594;&#3616;&#3633;&#3599;&#3585;&#3634;&#3628;&#3626;&#3636;&#3609;&#3608;&#3640;&#3660;\&#3605;&#3633;&#3623;&#3629;&#3618;&#3656;&#3634;&#3591;&#3607;&#3637;&#3656;&#3606;&#3641;&#3585;&#3605;&#3657;&#3629;&#3591;&#3586;&#3629;&#3591;&#3615;&#3629;&#3619;&#3660;&#3617;&#3619;&#3634;&#3594;&#3585;&#3634;&#3619;\&#3610;&#3633;&#3609;&#3607;&#3638;&#3585;&#3586;&#3657;&#3629;&#3588;&#3623;&#3634;&#361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5B285-109A-4C3D-9619-72659C04C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บันทึกข้อความ</Template>
  <TotalTime>1</TotalTime>
  <Pages>2</Pages>
  <Words>401</Words>
  <Characters>2287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SPM</Company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Suphot</dc:creator>
  <cp:lastModifiedBy>paweena khansila</cp:lastModifiedBy>
  <cp:revision>3</cp:revision>
  <cp:lastPrinted>2021-11-16T03:15:00Z</cp:lastPrinted>
  <dcterms:created xsi:type="dcterms:W3CDTF">2021-11-24T03:55:00Z</dcterms:created>
  <dcterms:modified xsi:type="dcterms:W3CDTF">2021-11-24T03:56:00Z</dcterms:modified>
</cp:coreProperties>
</file>